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B1C6D" w14:textId="43CDD436" w:rsidR="00D61D32" w:rsidRDefault="000F5DD7" w:rsidP="00EB1DC6">
      <w:pPr>
        <w:pageBreakBefore/>
        <w:tabs>
          <w:tab w:val="center" w:pos="5102"/>
        </w:tabs>
        <w:jc w:val="center"/>
      </w:pPr>
      <w:proofErr w:type="gramStart"/>
      <w:r>
        <w:rPr>
          <w:rFonts w:ascii="標楷體" w:eastAsia="標楷體" w:hAnsi="標楷體"/>
          <w:b/>
          <w:bCs/>
          <w:sz w:val="32"/>
          <w:szCs w:val="32"/>
        </w:rPr>
        <w:t>臺</w:t>
      </w:r>
      <w:proofErr w:type="gramEnd"/>
      <w:r>
        <w:rPr>
          <w:rFonts w:ascii="標楷體" w:eastAsia="標楷體" w:hAnsi="標楷體"/>
          <w:b/>
          <w:bCs/>
          <w:sz w:val="32"/>
          <w:szCs w:val="32"/>
        </w:rPr>
        <w:t>南市教育類志願服務運用單位績效評鑑自評表</w:t>
      </w:r>
    </w:p>
    <w:tbl>
      <w:tblPr>
        <w:tblW w:w="10266" w:type="dxa"/>
        <w:tblInd w:w="1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1"/>
        <w:gridCol w:w="2686"/>
        <w:gridCol w:w="2834"/>
        <w:gridCol w:w="651"/>
        <w:gridCol w:w="620"/>
        <w:gridCol w:w="1134"/>
        <w:gridCol w:w="1750"/>
      </w:tblGrid>
      <w:tr w:rsidR="00D61D32" w14:paraId="1CC0B88F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3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7E62DA" w14:textId="77777777" w:rsidR="00D61D32" w:rsidRDefault="000F5DD7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單位名稱</w:t>
            </w:r>
          </w:p>
        </w:tc>
        <w:tc>
          <w:tcPr>
            <w:tcW w:w="41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A33C8E" w14:textId="77777777" w:rsidR="00D61D32" w:rsidRDefault="000F5DD7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56FB10" w14:textId="77777777" w:rsidR="00D61D32" w:rsidRDefault="000F5DD7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單位聯絡電話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EA68BB" w14:textId="77777777" w:rsidR="00D61D32" w:rsidRDefault="000F5DD7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 </w:t>
            </w:r>
          </w:p>
        </w:tc>
      </w:tr>
      <w:tr w:rsidR="00D61D32" w14:paraId="1EFB3A5B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3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750BA2" w14:textId="77777777" w:rsidR="00D61D32" w:rsidRDefault="000F5DD7">
            <w:pPr>
              <w:widowControl/>
              <w:spacing w:line="240" w:lineRule="atLeast"/>
              <w:jc w:val="center"/>
            </w:pPr>
            <w:r>
              <w:rPr>
                <w:rFonts w:ascii="標楷體" w:eastAsia="標楷體" w:hAnsi="標楷體" w:cs="新細明體"/>
                <w:kern w:val="0"/>
              </w:rPr>
              <w:t>網址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如有請</w:t>
            </w:r>
            <w:proofErr w:type="gramStart"/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填列志工</w:t>
            </w:r>
            <w:proofErr w:type="gramEnd"/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團相關網址</w:t>
            </w:r>
            <w:proofErr w:type="gramStart"/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）</w:t>
            </w:r>
            <w:proofErr w:type="gramEnd"/>
          </w:p>
        </w:tc>
        <w:tc>
          <w:tcPr>
            <w:tcW w:w="41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4C1CD8" w14:textId="77777777" w:rsidR="00D61D32" w:rsidRDefault="000F5DD7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FB5FE3" w14:textId="77777777" w:rsidR="00D61D32" w:rsidRDefault="000F5DD7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填表日期</w:t>
            </w:r>
          </w:p>
        </w:tc>
        <w:tc>
          <w:tcPr>
            <w:tcW w:w="17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9A6400" w14:textId="77777777" w:rsidR="00D61D32" w:rsidRDefault="000F5DD7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年</w:t>
            </w:r>
            <w:r>
              <w:rPr>
                <w:rFonts w:ascii="標楷體" w:eastAsia="標楷體" w:hAnsi="標楷體" w:cs="新細明體"/>
                <w:kern w:val="0"/>
              </w:rPr>
              <w:t xml:space="preserve">  </w:t>
            </w:r>
            <w:r>
              <w:rPr>
                <w:rFonts w:ascii="標楷體" w:eastAsia="標楷體" w:hAnsi="標楷體" w:cs="新細明體"/>
                <w:kern w:val="0"/>
              </w:rPr>
              <w:t>月</w:t>
            </w:r>
            <w:r>
              <w:rPr>
                <w:rFonts w:ascii="標楷體" w:eastAsia="標楷體" w:hAnsi="標楷體" w:cs="新細明體"/>
                <w:kern w:val="0"/>
              </w:rPr>
              <w:t xml:space="preserve">  </w:t>
            </w:r>
            <w:r>
              <w:rPr>
                <w:rFonts w:ascii="標楷體" w:eastAsia="標楷體" w:hAnsi="標楷體" w:cs="新細明體"/>
                <w:kern w:val="0"/>
              </w:rPr>
              <w:t>日</w:t>
            </w:r>
          </w:p>
        </w:tc>
      </w:tr>
      <w:tr w:rsidR="00D61D32" w14:paraId="7B69CE4A" w14:textId="77777777">
        <w:tblPrEx>
          <w:tblCellMar>
            <w:top w:w="0" w:type="dxa"/>
            <w:bottom w:w="0" w:type="dxa"/>
          </w:tblCellMar>
        </w:tblPrEx>
        <w:trPr>
          <w:trHeight w:val="930"/>
        </w:trPr>
        <w:tc>
          <w:tcPr>
            <w:tcW w:w="3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FA6D2F" w14:textId="77777777" w:rsidR="00D61D32" w:rsidRDefault="000F5DD7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承辦人</w:t>
            </w:r>
          </w:p>
        </w:tc>
        <w:tc>
          <w:tcPr>
            <w:tcW w:w="41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3B596C" w14:textId="77777777" w:rsidR="00D61D32" w:rsidRDefault="000F5DD7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E26AAA" w14:textId="77777777" w:rsidR="00D61D32" w:rsidRDefault="000F5DD7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承辦人電子信箱</w:t>
            </w:r>
          </w:p>
        </w:tc>
        <w:tc>
          <w:tcPr>
            <w:tcW w:w="17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22BAED" w14:textId="77777777" w:rsidR="00D61D32" w:rsidRDefault="000F5DD7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</w:tr>
      <w:tr w:rsidR="00D61D32" w14:paraId="77B44D66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3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1BF5EE" w14:textId="77777777" w:rsidR="00D61D32" w:rsidRDefault="000F5DD7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志工人數</w:t>
            </w:r>
          </w:p>
        </w:tc>
        <w:tc>
          <w:tcPr>
            <w:tcW w:w="41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B6677B" w14:textId="77777777" w:rsidR="00D61D32" w:rsidRDefault="000F5DD7">
            <w:pPr>
              <w:widowControl/>
              <w:spacing w:line="240" w:lineRule="atLeast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     </w:t>
            </w:r>
            <w:r>
              <w:rPr>
                <w:rFonts w:ascii="標楷體" w:eastAsia="標楷體" w:hAnsi="標楷體" w:cs="新細明體"/>
                <w:kern w:val="0"/>
              </w:rPr>
              <w:t>人</w:t>
            </w:r>
            <w:r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/>
                <w:kern w:val="0"/>
              </w:rPr>
              <w:t>含男生</w:t>
            </w:r>
            <w:r>
              <w:rPr>
                <w:rFonts w:ascii="標楷體" w:eastAsia="標楷體" w:hAnsi="標楷體" w:cs="新細明體"/>
                <w:kern w:val="0"/>
              </w:rPr>
              <w:t xml:space="preserve">    </w:t>
            </w:r>
            <w:r>
              <w:rPr>
                <w:rFonts w:ascii="標楷體" w:eastAsia="標楷體" w:hAnsi="標楷體" w:cs="新細明體"/>
                <w:kern w:val="0"/>
              </w:rPr>
              <w:t>人、女生</w:t>
            </w:r>
            <w:r>
              <w:rPr>
                <w:rFonts w:ascii="標楷體" w:eastAsia="標楷體" w:hAnsi="標楷體" w:cs="新細明體"/>
                <w:kern w:val="0"/>
              </w:rPr>
              <w:t xml:space="preserve">    </w:t>
            </w:r>
            <w:r>
              <w:rPr>
                <w:rFonts w:ascii="標楷體" w:eastAsia="標楷體" w:hAnsi="標楷體" w:cs="新細明體"/>
                <w:kern w:val="0"/>
              </w:rPr>
              <w:t>人</w:t>
            </w:r>
            <w:r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ACA01E" w14:textId="77777777" w:rsidR="00D61D32" w:rsidRDefault="000F5DD7">
            <w:pPr>
              <w:widowControl/>
              <w:spacing w:line="240" w:lineRule="atLeast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志工團隊成立日期</w:t>
            </w:r>
          </w:p>
        </w:tc>
        <w:tc>
          <w:tcPr>
            <w:tcW w:w="17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876ED9" w14:textId="77777777" w:rsidR="00D61D32" w:rsidRDefault="000F5DD7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年</w:t>
            </w:r>
            <w:r>
              <w:rPr>
                <w:rFonts w:ascii="標楷體" w:eastAsia="標楷體" w:hAnsi="標楷體" w:cs="新細明體"/>
                <w:kern w:val="0"/>
              </w:rPr>
              <w:t xml:space="preserve">  </w:t>
            </w:r>
            <w:r>
              <w:rPr>
                <w:rFonts w:ascii="標楷體" w:eastAsia="標楷體" w:hAnsi="標楷體" w:cs="新細明體"/>
                <w:kern w:val="0"/>
              </w:rPr>
              <w:t>月</w:t>
            </w:r>
            <w:r>
              <w:rPr>
                <w:rFonts w:ascii="標楷體" w:eastAsia="標楷體" w:hAnsi="標楷體" w:cs="新細明體"/>
                <w:kern w:val="0"/>
              </w:rPr>
              <w:t xml:space="preserve"> </w:t>
            </w:r>
            <w:r>
              <w:rPr>
                <w:rFonts w:ascii="標楷體" w:eastAsia="標楷體" w:hAnsi="標楷體" w:cs="新細明體"/>
                <w:kern w:val="0"/>
              </w:rPr>
              <w:t xml:space="preserve"> </w:t>
            </w:r>
            <w:r>
              <w:rPr>
                <w:rFonts w:ascii="標楷體" w:eastAsia="標楷體" w:hAnsi="標楷體" w:cs="新細明體"/>
                <w:kern w:val="0"/>
              </w:rPr>
              <w:t>日</w:t>
            </w:r>
          </w:p>
        </w:tc>
      </w:tr>
      <w:tr w:rsidR="00D61D32" w14:paraId="28B5BF2A" w14:textId="77777777">
        <w:tblPrEx>
          <w:tblCellMar>
            <w:top w:w="0" w:type="dxa"/>
            <w:bottom w:w="0" w:type="dxa"/>
          </w:tblCellMar>
        </w:tblPrEx>
        <w:trPr>
          <w:trHeight w:val="529"/>
        </w:trPr>
        <w:tc>
          <w:tcPr>
            <w:tcW w:w="3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0A48B3" w14:textId="77777777" w:rsidR="00D61D32" w:rsidRDefault="000F5DD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人力配置</w:t>
            </w:r>
            <w:r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/>
                <w:kern w:val="0"/>
              </w:rPr>
              <w:t>含專職及兼職</w:t>
            </w:r>
            <w:r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698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93E49A" w14:textId="77777777" w:rsidR="00D61D32" w:rsidRDefault="000F5DD7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□</w:t>
            </w:r>
            <w:r>
              <w:rPr>
                <w:rFonts w:ascii="標楷體" w:eastAsia="標楷體" w:hAnsi="標楷體" w:cs="新細明體"/>
                <w:kern w:val="0"/>
              </w:rPr>
              <w:t>無</w:t>
            </w:r>
            <w:r>
              <w:rPr>
                <w:rFonts w:ascii="標楷體" w:eastAsia="標楷體" w:hAnsi="標楷體" w:cs="新細明體"/>
                <w:kern w:val="0"/>
              </w:rPr>
              <w:t xml:space="preserve">     □ 5</w:t>
            </w:r>
            <w:r>
              <w:rPr>
                <w:rFonts w:ascii="標楷體" w:eastAsia="標楷體" w:hAnsi="標楷體" w:cs="新細明體"/>
                <w:kern w:val="0"/>
              </w:rPr>
              <w:t>人以下</w:t>
            </w:r>
            <w:r>
              <w:rPr>
                <w:rFonts w:ascii="標楷體" w:eastAsia="標楷體" w:hAnsi="標楷體" w:cs="新細明體"/>
                <w:kern w:val="0"/>
              </w:rPr>
              <w:t xml:space="preserve">     □ 6-10</w:t>
            </w:r>
            <w:r>
              <w:rPr>
                <w:rFonts w:ascii="標楷體" w:eastAsia="標楷體" w:hAnsi="標楷體" w:cs="新細明體"/>
                <w:kern w:val="0"/>
              </w:rPr>
              <w:t>人</w:t>
            </w:r>
            <w:r>
              <w:rPr>
                <w:rFonts w:ascii="標楷體" w:eastAsia="標楷體" w:hAnsi="標楷體" w:cs="新細明體"/>
                <w:kern w:val="0"/>
              </w:rPr>
              <w:t xml:space="preserve">      □ 10</w:t>
            </w:r>
            <w:r>
              <w:rPr>
                <w:rFonts w:ascii="標楷體" w:eastAsia="標楷體" w:hAnsi="標楷體" w:cs="新細明體"/>
                <w:kern w:val="0"/>
              </w:rPr>
              <w:t>人以上</w:t>
            </w:r>
          </w:p>
        </w:tc>
      </w:tr>
      <w:tr w:rsidR="00D61D32" w14:paraId="1D4DC5CA" w14:textId="77777777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737237" w14:textId="77777777" w:rsidR="00D61D32" w:rsidRDefault="000F5DD7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評鑑項目</w:t>
            </w:r>
          </w:p>
        </w:tc>
        <w:tc>
          <w:tcPr>
            <w:tcW w:w="2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F19E84" w14:textId="77777777" w:rsidR="00D61D32" w:rsidRDefault="000F5DD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評鑑指標</w:t>
            </w:r>
          </w:p>
        </w:tc>
        <w:tc>
          <w:tcPr>
            <w:tcW w:w="2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5B156E" w14:textId="77777777" w:rsidR="00D61D32" w:rsidRDefault="000F5DD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指標說明</w:t>
            </w:r>
          </w:p>
        </w:tc>
        <w:tc>
          <w:tcPr>
            <w:tcW w:w="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51F0F6" w14:textId="77777777" w:rsidR="00D61D32" w:rsidRDefault="000F5DD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配分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95B23B" w14:textId="77777777" w:rsidR="00D61D32" w:rsidRDefault="000F5DD7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自評分數</w:t>
            </w:r>
          </w:p>
        </w:tc>
        <w:tc>
          <w:tcPr>
            <w:tcW w:w="2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E3695C" w14:textId="77777777" w:rsidR="00D61D32" w:rsidRDefault="000F5DD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辦理情形說明</w:t>
            </w:r>
          </w:p>
        </w:tc>
      </w:tr>
      <w:tr w:rsidR="00D61D32" w14:paraId="4E28B11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9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A9A847" w14:textId="77777777" w:rsidR="00D61D32" w:rsidRDefault="000F5DD7">
            <w:pPr>
              <w:widowControl/>
              <w:spacing w:line="0" w:lineRule="atLeast"/>
            </w:pPr>
            <w:r>
              <w:rPr>
                <w:rFonts w:ascii="標楷體" w:eastAsia="標楷體" w:hAnsi="標楷體" w:cs="新細明體"/>
                <w:kern w:val="0"/>
                <w:lang w:eastAsia="zh-HK"/>
              </w:rPr>
              <w:t>一</w:t>
            </w:r>
            <w:r>
              <w:rPr>
                <w:rFonts w:ascii="標楷體" w:eastAsia="標楷體" w:hAnsi="標楷體" w:cs="新細明體"/>
                <w:kern w:val="0"/>
              </w:rPr>
              <w:t>、</w:t>
            </w:r>
            <w:r>
              <w:rPr>
                <w:rFonts w:ascii="標楷體" w:eastAsia="標楷體" w:hAnsi="標楷體" w:cs="新細明體"/>
                <w:kern w:val="0"/>
                <w:lang w:eastAsia="zh-HK"/>
              </w:rPr>
              <w:t>法定應辦事項</w:t>
            </w:r>
            <w:r>
              <w:rPr>
                <w:rFonts w:ascii="標楷體" w:eastAsia="標楷體" w:hAnsi="標楷體" w:cs="新細明體"/>
                <w:kern w:val="0"/>
                <w:lang w:eastAsia="zh-HK"/>
              </w:rPr>
              <w:t>25</w:t>
            </w:r>
            <w:r>
              <w:rPr>
                <w:rFonts w:ascii="標楷體" w:eastAsia="標楷體" w:hAnsi="標楷體" w:cs="新細明體"/>
                <w:kern w:val="0"/>
              </w:rPr>
              <w:t>%</w:t>
            </w:r>
          </w:p>
        </w:tc>
        <w:tc>
          <w:tcPr>
            <w:tcW w:w="26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A99A16" w14:textId="77777777" w:rsidR="00D61D32" w:rsidRDefault="000F5DD7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1.</w:t>
            </w:r>
            <w:r>
              <w:rPr>
                <w:rFonts w:ascii="標楷體" w:eastAsia="標楷體" w:hAnsi="標楷體" w:cs="新細明體"/>
                <w:kern w:val="0"/>
              </w:rPr>
              <w:t>年度計畫及編列志願服務預算</w:t>
            </w:r>
            <w:r>
              <w:rPr>
                <w:rFonts w:ascii="標楷體" w:eastAsia="標楷體" w:hAnsi="標楷體" w:cs="新細明體"/>
                <w:kern w:val="0"/>
              </w:rPr>
              <w:t>(2%)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892637" w14:textId="77777777" w:rsidR="00D61D32" w:rsidRDefault="000F5DD7">
            <w:pPr>
              <w:widowControl/>
              <w:spacing w:line="0" w:lineRule="atLeast"/>
              <w:jc w:val="both"/>
            </w:pPr>
            <w:r>
              <w:rPr>
                <w:rFonts w:ascii="標楷體" w:eastAsia="標楷體" w:hAnsi="標楷體" w:cs="新細明體"/>
                <w:kern w:val="0"/>
              </w:rPr>
              <w:t>有</w:t>
            </w:r>
            <w:r>
              <w:rPr>
                <w:rFonts w:ascii="標楷體" w:eastAsia="標楷體" w:hAnsi="標楷體" w:cs="新細明體"/>
                <w:kern w:val="0"/>
                <w:lang w:eastAsia="zh-HK"/>
              </w:rPr>
              <w:t>年度計畫且有</w:t>
            </w:r>
            <w:r>
              <w:rPr>
                <w:rFonts w:ascii="標楷體" w:eastAsia="標楷體" w:hAnsi="標楷體" w:cs="新細明體"/>
                <w:kern w:val="0"/>
              </w:rPr>
              <w:t>編列經費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8BFF38" w14:textId="77777777" w:rsidR="00D61D32" w:rsidRDefault="000F5DD7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2</w:t>
            </w:r>
          </w:p>
        </w:tc>
        <w:tc>
          <w:tcPr>
            <w:tcW w:w="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CAEF44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4A0182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D61D32" w14:paraId="43EE3FC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1EA988" w14:textId="77777777" w:rsidR="00D61D32" w:rsidRDefault="00D61D32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5A88A4" w14:textId="77777777" w:rsidR="00D61D32" w:rsidRDefault="00D61D32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38EB4D" w14:textId="77777777" w:rsidR="00D61D32" w:rsidRDefault="000F5DD7">
            <w:pPr>
              <w:widowControl/>
              <w:spacing w:line="0" w:lineRule="atLeast"/>
              <w:jc w:val="both"/>
            </w:pPr>
            <w:r>
              <w:rPr>
                <w:rFonts w:ascii="標楷體" w:eastAsia="標楷體" w:hAnsi="標楷體" w:cs="新細明體"/>
                <w:kern w:val="0"/>
                <w:lang w:eastAsia="zh-HK"/>
              </w:rPr>
              <w:t>僅</w:t>
            </w:r>
            <w:r>
              <w:rPr>
                <w:rFonts w:ascii="標楷體" w:eastAsia="標楷體" w:hAnsi="標楷體" w:cs="新細明體"/>
                <w:kern w:val="0"/>
              </w:rPr>
              <w:t>有年度計畫</w:t>
            </w:r>
            <w:r>
              <w:rPr>
                <w:rFonts w:ascii="標楷體" w:eastAsia="標楷體" w:hAnsi="標楷體" w:cs="新細明體"/>
                <w:kern w:val="0"/>
                <w:lang w:eastAsia="zh-HK"/>
              </w:rPr>
              <w:t>或僅有編列經費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A795C7" w14:textId="77777777" w:rsidR="00D61D32" w:rsidRDefault="000F5DD7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1</w:t>
            </w:r>
          </w:p>
        </w:tc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29E4F6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4179E6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D61D32" w14:paraId="74981758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126DBF" w14:textId="77777777" w:rsidR="00D61D32" w:rsidRDefault="00D61D32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08FCCC" w14:textId="77777777" w:rsidR="00D61D32" w:rsidRDefault="00D61D32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D6F1BA" w14:textId="77777777" w:rsidR="00D61D32" w:rsidRDefault="000F5DD7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無年度計畫且無編列經費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0461AF" w14:textId="77777777" w:rsidR="00D61D32" w:rsidRDefault="000F5DD7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0</w:t>
            </w:r>
          </w:p>
        </w:tc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244CD1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A3CA64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D61D32" w14:paraId="6F70319D" w14:textId="77777777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5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C493F1" w14:textId="77777777" w:rsidR="00D61D32" w:rsidRDefault="00D61D32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6C3986" w14:textId="77777777" w:rsidR="00D61D32" w:rsidRDefault="000F5DD7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2.</w:t>
            </w:r>
            <w:r>
              <w:rPr>
                <w:rFonts w:ascii="標楷體" w:eastAsia="標楷體" w:hAnsi="標楷體" w:cs="新細明體"/>
                <w:kern w:val="0"/>
              </w:rPr>
              <w:t>辦理志工保險情形</w:t>
            </w:r>
            <w:r>
              <w:rPr>
                <w:rFonts w:ascii="標楷體" w:eastAsia="標楷體" w:hAnsi="標楷體" w:cs="新細明體"/>
                <w:kern w:val="0"/>
              </w:rPr>
              <w:t xml:space="preserve"> (7%)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E7B3A1" w14:textId="77777777" w:rsidR="00D61D32" w:rsidRDefault="000F5DD7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每年全體志工固定投保</w:t>
            </w:r>
            <w:r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/>
                <w:kern w:val="0"/>
              </w:rPr>
              <w:t>含參加市府投保</w:t>
            </w:r>
            <w:r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E2FB2F" w14:textId="77777777" w:rsidR="00D61D32" w:rsidRDefault="000F5DD7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7</w:t>
            </w:r>
          </w:p>
        </w:tc>
        <w:tc>
          <w:tcPr>
            <w:tcW w:w="6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CB0FCB" w14:textId="77777777" w:rsidR="00D61D32" w:rsidRDefault="000F5DD7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8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29B0CC" w14:textId="77777777" w:rsidR="00D61D32" w:rsidRDefault="000F5DD7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</w:tr>
      <w:tr w:rsidR="00D61D32" w14:paraId="2DD552C5" w14:textId="77777777">
        <w:tblPrEx>
          <w:tblCellMar>
            <w:top w:w="0" w:type="dxa"/>
            <w:bottom w:w="0" w:type="dxa"/>
          </w:tblCellMar>
        </w:tblPrEx>
        <w:trPr>
          <w:trHeight w:val="689"/>
        </w:trPr>
        <w:tc>
          <w:tcPr>
            <w:tcW w:w="5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2C3405" w14:textId="77777777" w:rsidR="00D61D32" w:rsidRDefault="00D61D32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D47184" w14:textId="77777777" w:rsidR="00D61D32" w:rsidRDefault="00D61D32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13BCA8" w14:textId="77777777" w:rsidR="00D61D32" w:rsidRDefault="000F5DD7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每年志工固定投保</w:t>
            </w:r>
            <w:r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/>
                <w:kern w:val="0"/>
              </w:rPr>
              <w:t>含參加市府投保</w:t>
            </w:r>
            <w:r>
              <w:rPr>
                <w:rFonts w:ascii="標楷體" w:eastAsia="標楷體" w:hAnsi="標楷體" w:cs="新細明體"/>
                <w:kern w:val="0"/>
              </w:rPr>
              <w:t>)</w:t>
            </w:r>
            <w:r>
              <w:rPr>
                <w:rFonts w:ascii="標楷體" w:eastAsia="標楷體" w:hAnsi="標楷體" w:cs="新細明體"/>
                <w:kern w:val="0"/>
              </w:rPr>
              <w:t>達</w:t>
            </w:r>
            <w:r>
              <w:rPr>
                <w:rFonts w:ascii="標楷體" w:eastAsia="標楷體" w:hAnsi="標楷體" w:cs="新細明體"/>
                <w:kern w:val="0"/>
              </w:rPr>
              <w:t>80%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393B7E" w14:textId="77777777" w:rsidR="00D61D32" w:rsidRDefault="000F5DD7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6</w:t>
            </w:r>
          </w:p>
        </w:tc>
        <w:tc>
          <w:tcPr>
            <w:tcW w:w="6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AC2F08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28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953314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D61D32" w14:paraId="2B53FFA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D51480" w14:textId="77777777" w:rsidR="00D61D32" w:rsidRDefault="00D61D32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805088" w14:textId="77777777" w:rsidR="00D61D32" w:rsidRDefault="00D61D32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9E701D" w14:textId="77777777" w:rsidR="00D61D32" w:rsidRDefault="000F5DD7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每年志工固定投保</w:t>
            </w:r>
            <w:r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/>
                <w:kern w:val="0"/>
              </w:rPr>
              <w:t>含參加市府投保</w:t>
            </w:r>
            <w:r>
              <w:rPr>
                <w:rFonts w:ascii="標楷體" w:eastAsia="標楷體" w:hAnsi="標楷體" w:cs="新細明體"/>
                <w:kern w:val="0"/>
              </w:rPr>
              <w:t>)</w:t>
            </w:r>
            <w:r>
              <w:rPr>
                <w:rFonts w:ascii="標楷體" w:eastAsia="標楷體" w:hAnsi="標楷體" w:cs="新細明體"/>
                <w:kern w:val="0"/>
              </w:rPr>
              <w:t>達</w:t>
            </w:r>
            <w:r>
              <w:rPr>
                <w:rFonts w:ascii="標楷體" w:eastAsia="標楷體" w:hAnsi="標楷體" w:cs="新細明體"/>
                <w:kern w:val="0"/>
              </w:rPr>
              <w:t>60-79%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3FC1EE" w14:textId="77777777" w:rsidR="00D61D32" w:rsidRDefault="000F5DD7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4</w:t>
            </w:r>
          </w:p>
        </w:tc>
        <w:tc>
          <w:tcPr>
            <w:tcW w:w="6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FFA68C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28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A50F97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D61D32" w14:paraId="07DEB88E" w14:textId="77777777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5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84784C" w14:textId="77777777" w:rsidR="00D61D32" w:rsidRDefault="00D61D32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07DD65" w14:textId="77777777" w:rsidR="00D61D32" w:rsidRDefault="00D61D32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C520BE" w14:textId="77777777" w:rsidR="00D61D32" w:rsidRDefault="000F5DD7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辦理活動時參加者才保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85E394" w14:textId="77777777" w:rsidR="00D61D32" w:rsidRDefault="000F5DD7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2</w:t>
            </w:r>
          </w:p>
        </w:tc>
        <w:tc>
          <w:tcPr>
            <w:tcW w:w="6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787457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28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1403B3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D61D32" w14:paraId="746BA119" w14:textId="77777777">
        <w:tblPrEx>
          <w:tblCellMar>
            <w:top w:w="0" w:type="dxa"/>
            <w:bottom w:w="0" w:type="dxa"/>
          </w:tblCellMar>
        </w:tblPrEx>
        <w:trPr>
          <w:trHeight w:val="414"/>
        </w:trPr>
        <w:tc>
          <w:tcPr>
            <w:tcW w:w="5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5AE0DA" w14:textId="77777777" w:rsidR="00D61D32" w:rsidRDefault="00D61D32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70C6B0" w14:textId="77777777" w:rsidR="00D61D32" w:rsidRDefault="00D61D32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833051" w14:textId="77777777" w:rsidR="00D61D32" w:rsidRDefault="000F5DD7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未辦理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E18038" w14:textId="77777777" w:rsidR="00D61D32" w:rsidRDefault="000F5DD7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0</w:t>
            </w:r>
          </w:p>
        </w:tc>
        <w:tc>
          <w:tcPr>
            <w:tcW w:w="6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00DAA9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28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D131AE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D61D32" w14:paraId="617D7077" w14:textId="77777777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5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102176" w14:textId="77777777" w:rsidR="00D61D32" w:rsidRDefault="00D61D32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E0881A" w14:textId="77777777" w:rsidR="00D61D32" w:rsidRDefault="000F5DD7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3.</w:t>
            </w:r>
            <w:r>
              <w:rPr>
                <w:rFonts w:ascii="標楷體" w:eastAsia="標楷體" w:hAnsi="標楷體" w:cs="新細明體"/>
                <w:kern w:val="0"/>
              </w:rPr>
              <w:t>專人管理</w:t>
            </w:r>
            <w:r>
              <w:rPr>
                <w:rFonts w:ascii="標楷體" w:eastAsia="標楷體" w:hAnsi="標楷體" w:cs="新細明體"/>
                <w:kern w:val="0"/>
              </w:rPr>
              <w:t>(2%)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D23E49" w14:textId="77777777" w:rsidR="00D61D32" w:rsidRDefault="000F5DD7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有專人管理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AC657D" w14:textId="77777777" w:rsidR="00D61D32" w:rsidRDefault="000F5DD7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2</w:t>
            </w:r>
          </w:p>
        </w:tc>
        <w:tc>
          <w:tcPr>
            <w:tcW w:w="6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BE46B3" w14:textId="77777777" w:rsidR="00D61D32" w:rsidRDefault="000F5DD7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  <w:tc>
          <w:tcPr>
            <w:tcW w:w="28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AB1624" w14:textId="77777777" w:rsidR="00D61D32" w:rsidRDefault="000F5DD7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</w:tr>
      <w:tr w:rsidR="00D61D32" w14:paraId="4CB82CEF" w14:textId="77777777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5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507C25" w14:textId="77777777" w:rsidR="00D61D32" w:rsidRDefault="00D61D32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B75508" w14:textId="77777777" w:rsidR="00D61D32" w:rsidRDefault="00D61D32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45F996" w14:textId="77777777" w:rsidR="00D61D32" w:rsidRDefault="000F5DD7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無專人管理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84B5A1" w14:textId="77777777" w:rsidR="00D61D32" w:rsidRDefault="000F5DD7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0</w:t>
            </w:r>
          </w:p>
        </w:tc>
        <w:tc>
          <w:tcPr>
            <w:tcW w:w="6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389590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CE985E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D61D32" w14:paraId="5201DD3D" w14:textId="77777777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5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A09E1F" w14:textId="77777777" w:rsidR="00D61D32" w:rsidRDefault="00D61D32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DEE82C" w14:textId="77777777" w:rsidR="00D61D32" w:rsidRDefault="000F5DD7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4.</w:t>
            </w:r>
            <w:r>
              <w:rPr>
                <w:rFonts w:ascii="標楷體" w:eastAsia="標楷體" w:hAnsi="標楷體" w:cs="新細明體"/>
                <w:kern w:val="0"/>
              </w:rPr>
              <w:t>建置「衛生福利部全球志願服務整合系統」資料</w:t>
            </w:r>
            <w:r>
              <w:rPr>
                <w:rFonts w:ascii="標楷體" w:eastAsia="標楷體" w:hAnsi="標楷體" w:cs="新細明體"/>
                <w:kern w:val="0"/>
              </w:rPr>
              <w:t xml:space="preserve"> (</w:t>
            </w:r>
            <w:r>
              <w:rPr>
                <w:rFonts w:ascii="標楷體" w:eastAsia="標楷體" w:hAnsi="標楷體" w:cs="新細明體"/>
                <w:kern w:val="0"/>
              </w:rPr>
              <w:t>志工基本資料、基礎及各目的特殊訓練、</w:t>
            </w:r>
            <w:proofErr w:type="gramStart"/>
            <w:r>
              <w:rPr>
                <w:rFonts w:ascii="標楷體" w:eastAsia="標楷體" w:hAnsi="標楷體" w:cs="新細明體"/>
                <w:kern w:val="0"/>
              </w:rPr>
              <w:t>紀錄冊號</w:t>
            </w:r>
            <w:proofErr w:type="gramEnd"/>
            <w:r>
              <w:rPr>
                <w:rFonts w:ascii="標楷體" w:eastAsia="標楷體" w:hAnsi="標楷體" w:cs="新細明體"/>
                <w:kern w:val="0"/>
              </w:rPr>
              <w:t>及服務時數</w:t>
            </w:r>
            <w:r>
              <w:rPr>
                <w:rFonts w:ascii="標楷體" w:eastAsia="標楷體" w:hAnsi="標楷體" w:cs="新細明體"/>
                <w:kern w:val="0"/>
              </w:rPr>
              <w:t>)</w:t>
            </w:r>
            <w:r>
              <w:rPr>
                <w:rFonts w:ascii="標楷體" w:eastAsia="標楷體" w:hAnsi="標楷體" w:cs="新細明體"/>
                <w:kern w:val="0"/>
              </w:rPr>
              <w:t>登錄</w:t>
            </w:r>
            <w:r>
              <w:rPr>
                <w:rFonts w:ascii="標楷體" w:eastAsia="標楷體" w:hAnsi="標楷體" w:cs="新細明體"/>
                <w:kern w:val="0"/>
              </w:rPr>
              <w:t xml:space="preserve"> (5%) 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7DC2D0" w14:textId="77777777" w:rsidR="00D61D32" w:rsidRDefault="000F5DD7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完成度達</w:t>
            </w:r>
            <w:r>
              <w:rPr>
                <w:rFonts w:ascii="標楷體" w:eastAsia="標楷體" w:hAnsi="標楷體" w:cs="新細明體"/>
                <w:kern w:val="0"/>
              </w:rPr>
              <w:t>90%-100%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A795CE" w14:textId="77777777" w:rsidR="00D61D32" w:rsidRDefault="000F5DD7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5</w:t>
            </w:r>
          </w:p>
        </w:tc>
        <w:tc>
          <w:tcPr>
            <w:tcW w:w="6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2ADD6C" w14:textId="77777777" w:rsidR="00D61D32" w:rsidRDefault="000F5DD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  <w:tc>
          <w:tcPr>
            <w:tcW w:w="28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7D4D0E" w14:textId="77777777" w:rsidR="00D61D32" w:rsidRDefault="000F5DD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</w:tr>
      <w:tr w:rsidR="00D61D32" w14:paraId="0DAF8FAF" w14:textId="77777777">
        <w:tblPrEx>
          <w:tblCellMar>
            <w:top w:w="0" w:type="dxa"/>
            <w:bottom w:w="0" w:type="dxa"/>
          </w:tblCellMar>
        </w:tblPrEx>
        <w:trPr>
          <w:trHeight w:val="407"/>
        </w:trPr>
        <w:tc>
          <w:tcPr>
            <w:tcW w:w="5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914E1E" w14:textId="77777777" w:rsidR="00D61D32" w:rsidRDefault="00D61D32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6EB062" w14:textId="77777777" w:rsidR="00D61D32" w:rsidRDefault="00D61D32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71977C" w14:textId="77777777" w:rsidR="00D61D32" w:rsidRDefault="000F5DD7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完成度達</w:t>
            </w:r>
            <w:r>
              <w:rPr>
                <w:rFonts w:ascii="標楷體" w:eastAsia="標楷體" w:hAnsi="標楷體" w:cs="新細明體"/>
                <w:kern w:val="0"/>
              </w:rPr>
              <w:t>70%-89</w:t>
            </w:r>
            <w:proofErr w:type="gramStart"/>
            <w:r>
              <w:rPr>
                <w:rFonts w:ascii="標楷體" w:eastAsia="標楷體" w:hAnsi="標楷體" w:cs="新細明體"/>
                <w:kern w:val="0"/>
              </w:rPr>
              <w:t>﹪</w:t>
            </w:r>
            <w:proofErr w:type="gramEnd"/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CD61DC" w14:textId="77777777" w:rsidR="00D61D32" w:rsidRDefault="000F5DD7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4</w:t>
            </w:r>
          </w:p>
        </w:tc>
        <w:tc>
          <w:tcPr>
            <w:tcW w:w="6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3031D4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F4640F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D61D32" w14:paraId="2652867E" w14:textId="77777777">
        <w:tblPrEx>
          <w:tblCellMar>
            <w:top w:w="0" w:type="dxa"/>
            <w:bottom w:w="0" w:type="dxa"/>
          </w:tblCellMar>
        </w:tblPrEx>
        <w:trPr>
          <w:trHeight w:val="427"/>
        </w:trPr>
        <w:tc>
          <w:tcPr>
            <w:tcW w:w="5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27E659" w14:textId="77777777" w:rsidR="00D61D32" w:rsidRDefault="00D61D32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BC9988" w14:textId="77777777" w:rsidR="00D61D32" w:rsidRDefault="00D61D32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34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5ACEE5" w14:textId="77777777" w:rsidR="00D61D32" w:rsidRDefault="000F5DD7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完成度達</w:t>
            </w:r>
            <w:r>
              <w:rPr>
                <w:rFonts w:ascii="標楷體" w:eastAsia="標楷體" w:hAnsi="標楷體" w:cs="新細明體"/>
                <w:kern w:val="0"/>
              </w:rPr>
              <w:t>50%-69%</w:t>
            </w:r>
          </w:p>
        </w:tc>
        <w:tc>
          <w:tcPr>
            <w:tcW w:w="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C014E4" w14:textId="77777777" w:rsidR="00D61D32" w:rsidRDefault="000F5DD7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3</w:t>
            </w:r>
          </w:p>
        </w:tc>
        <w:tc>
          <w:tcPr>
            <w:tcW w:w="6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EE1F4E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33E12F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D61D32" w14:paraId="1D4571D3" w14:textId="77777777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5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FE4F03" w14:textId="77777777" w:rsidR="00D61D32" w:rsidRDefault="00D61D32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2A0B9F" w14:textId="77777777" w:rsidR="00D61D32" w:rsidRDefault="00D61D32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0C8AF5" w14:textId="77777777" w:rsidR="00D61D32" w:rsidRDefault="000F5DD7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完成度達</w:t>
            </w:r>
            <w:r>
              <w:rPr>
                <w:rFonts w:ascii="標楷體" w:eastAsia="標楷體" w:hAnsi="標楷體" w:cs="新細明體"/>
                <w:kern w:val="0"/>
              </w:rPr>
              <w:t>30%-49%</w:t>
            </w:r>
          </w:p>
        </w:tc>
        <w:tc>
          <w:tcPr>
            <w:tcW w:w="6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3BBBAF" w14:textId="77777777" w:rsidR="00D61D32" w:rsidRDefault="000F5DD7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2</w:t>
            </w:r>
          </w:p>
        </w:tc>
        <w:tc>
          <w:tcPr>
            <w:tcW w:w="6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9C0AE0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5A3F91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D61D32" w14:paraId="4DDD6114" w14:textId="77777777">
        <w:tblPrEx>
          <w:tblCellMar>
            <w:top w:w="0" w:type="dxa"/>
            <w:bottom w:w="0" w:type="dxa"/>
          </w:tblCellMar>
        </w:tblPrEx>
        <w:trPr>
          <w:trHeight w:val="424"/>
        </w:trPr>
        <w:tc>
          <w:tcPr>
            <w:tcW w:w="5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2C5E75" w14:textId="77777777" w:rsidR="00D61D32" w:rsidRDefault="00D61D32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3067D4" w14:textId="77777777" w:rsidR="00D61D32" w:rsidRDefault="00D61D32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0BE1C4" w14:textId="77777777" w:rsidR="00D61D32" w:rsidRDefault="000F5DD7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完成度達</w:t>
            </w:r>
            <w:r>
              <w:rPr>
                <w:rFonts w:ascii="標楷體" w:eastAsia="標楷體" w:hAnsi="標楷體" w:cs="新細明體"/>
                <w:kern w:val="0"/>
              </w:rPr>
              <w:t>29%</w:t>
            </w:r>
            <w:r>
              <w:rPr>
                <w:rFonts w:ascii="標楷體" w:eastAsia="標楷體" w:hAnsi="標楷體" w:cs="新細明體"/>
                <w:kern w:val="0"/>
              </w:rPr>
              <w:t>以下</w:t>
            </w:r>
          </w:p>
        </w:tc>
        <w:tc>
          <w:tcPr>
            <w:tcW w:w="6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E10D6C" w14:textId="77777777" w:rsidR="00D61D32" w:rsidRDefault="000F5DD7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1</w:t>
            </w:r>
          </w:p>
        </w:tc>
        <w:tc>
          <w:tcPr>
            <w:tcW w:w="6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CCAD52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21E866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D61D32" w14:paraId="47912044" w14:textId="77777777">
        <w:tblPrEx>
          <w:tblCellMar>
            <w:top w:w="0" w:type="dxa"/>
            <w:bottom w:w="0" w:type="dxa"/>
          </w:tblCellMar>
        </w:tblPrEx>
        <w:trPr>
          <w:trHeight w:val="403"/>
        </w:trPr>
        <w:tc>
          <w:tcPr>
            <w:tcW w:w="5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E215CE" w14:textId="77777777" w:rsidR="00D61D32" w:rsidRDefault="00D61D32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6B5C00" w14:textId="77777777" w:rsidR="00D61D32" w:rsidRDefault="00D61D32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B52F82" w14:textId="77777777" w:rsidR="00D61D32" w:rsidRDefault="000F5DD7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尚未建置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EC8151" w14:textId="77777777" w:rsidR="00D61D32" w:rsidRDefault="000F5DD7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0</w:t>
            </w:r>
          </w:p>
        </w:tc>
        <w:tc>
          <w:tcPr>
            <w:tcW w:w="6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29DA44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A73460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D61D32" w14:paraId="6A1247E0" w14:textId="77777777">
        <w:tblPrEx>
          <w:tblCellMar>
            <w:top w:w="0" w:type="dxa"/>
            <w:bottom w:w="0" w:type="dxa"/>
          </w:tblCellMar>
        </w:tblPrEx>
        <w:trPr>
          <w:trHeight w:val="506"/>
        </w:trPr>
        <w:tc>
          <w:tcPr>
            <w:tcW w:w="5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8F9EEE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D0DC37" w14:textId="77777777" w:rsidR="00D61D32" w:rsidRDefault="000F5DD7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5.</w:t>
            </w:r>
            <w:r>
              <w:rPr>
                <w:rFonts w:ascii="標楷體" w:eastAsia="標楷體" w:hAnsi="標楷體" w:cs="新細明體"/>
                <w:kern w:val="0"/>
              </w:rPr>
              <w:t>志願服務統計報表辦理情形</w:t>
            </w:r>
            <w:r>
              <w:rPr>
                <w:rFonts w:ascii="標楷體" w:eastAsia="標楷體" w:hAnsi="標楷體" w:cs="新細明體"/>
                <w:kern w:val="0"/>
              </w:rPr>
              <w:t>(2%)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9CF5F6" w14:textId="77777777" w:rsidR="00D61D32" w:rsidRDefault="000F5DD7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依限確實填報志</w:t>
            </w:r>
            <w:proofErr w:type="gramStart"/>
            <w:r>
              <w:rPr>
                <w:rFonts w:ascii="標楷體" w:eastAsia="標楷體" w:hAnsi="標楷體" w:cs="新細明體"/>
                <w:kern w:val="0"/>
              </w:rPr>
              <w:t>工團半年</w:t>
            </w:r>
            <w:proofErr w:type="gramEnd"/>
            <w:r>
              <w:rPr>
                <w:rFonts w:ascii="標楷體" w:eastAsia="標楷體" w:hAnsi="標楷體" w:cs="新細明體"/>
                <w:kern w:val="0"/>
              </w:rPr>
              <w:t>服務概況表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9498E2" w14:textId="77777777" w:rsidR="00D61D32" w:rsidRDefault="000F5DD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2</w:t>
            </w:r>
          </w:p>
        </w:tc>
        <w:tc>
          <w:tcPr>
            <w:tcW w:w="6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BA10FC" w14:textId="77777777" w:rsidR="00D61D32" w:rsidRDefault="000F5DD7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  <w:tc>
          <w:tcPr>
            <w:tcW w:w="28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2A6932" w14:textId="77777777" w:rsidR="00D61D32" w:rsidRDefault="000F5DD7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</w:tr>
      <w:tr w:rsidR="00D61D32" w14:paraId="091DD303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5C5CBA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5E2B2E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34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AB54DC" w14:textId="77777777" w:rsidR="00D61D32" w:rsidRDefault="000F5DD7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逾期繳交填報志</w:t>
            </w:r>
            <w:proofErr w:type="gramStart"/>
            <w:r>
              <w:rPr>
                <w:rFonts w:ascii="標楷體" w:eastAsia="標楷體" w:hAnsi="標楷體" w:cs="新細明體"/>
                <w:kern w:val="0"/>
              </w:rPr>
              <w:t>工團半年</w:t>
            </w:r>
            <w:proofErr w:type="gramEnd"/>
            <w:r>
              <w:rPr>
                <w:rFonts w:ascii="標楷體" w:eastAsia="標楷體" w:hAnsi="標楷體" w:cs="新細明體"/>
                <w:kern w:val="0"/>
              </w:rPr>
              <w:t>服務概況表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E34AE6" w14:textId="77777777" w:rsidR="00D61D32" w:rsidRDefault="000F5DD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1</w:t>
            </w:r>
          </w:p>
        </w:tc>
        <w:tc>
          <w:tcPr>
            <w:tcW w:w="6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BD1E43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3EDFD5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D61D32" w14:paraId="16FC26E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34CB64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6BA918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4301E4" w14:textId="77777777" w:rsidR="00D61D32" w:rsidRDefault="000F5DD7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未填報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AC718E" w14:textId="77777777" w:rsidR="00D61D32" w:rsidRDefault="000F5DD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0</w:t>
            </w:r>
          </w:p>
        </w:tc>
        <w:tc>
          <w:tcPr>
            <w:tcW w:w="6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8D1360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2D2BF5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D61D32" w14:paraId="2F1D4026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6E3287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955C7B" w14:textId="77777777" w:rsidR="00D61D32" w:rsidRDefault="000F5DD7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6.</w:t>
            </w:r>
            <w:r>
              <w:rPr>
                <w:rFonts w:ascii="標楷體" w:eastAsia="標楷體" w:hAnsi="標楷體" w:cs="新細明體"/>
                <w:kern w:val="0"/>
              </w:rPr>
              <w:t>訂定志工管理規章或工作手冊</w:t>
            </w:r>
            <w:r>
              <w:rPr>
                <w:rFonts w:ascii="標楷體" w:eastAsia="標楷體" w:hAnsi="標楷體" w:cs="新細明體"/>
                <w:kern w:val="0"/>
              </w:rPr>
              <w:t>(2%)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09A2B0" w14:textId="77777777" w:rsidR="00D61D32" w:rsidRDefault="000F5DD7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有訂定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B32921" w14:textId="77777777" w:rsidR="00D61D32" w:rsidRDefault="000F5DD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2</w:t>
            </w:r>
          </w:p>
        </w:tc>
        <w:tc>
          <w:tcPr>
            <w:tcW w:w="6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3DC61C" w14:textId="77777777" w:rsidR="00D61D32" w:rsidRDefault="000F5DD7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8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E5E209" w14:textId="77777777" w:rsidR="00D61D32" w:rsidRDefault="000F5DD7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</w:tr>
      <w:tr w:rsidR="00D61D32" w14:paraId="128B490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32B338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1234C7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7F6A11" w14:textId="77777777" w:rsidR="00D61D32" w:rsidRDefault="000F5DD7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無訂定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14FBB9" w14:textId="77777777" w:rsidR="00D61D32" w:rsidRDefault="000F5DD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0</w:t>
            </w:r>
          </w:p>
        </w:tc>
        <w:tc>
          <w:tcPr>
            <w:tcW w:w="6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09B11D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28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DC7542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D61D32" w14:paraId="1992B118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7C9803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E06D1A" w14:textId="77777777" w:rsidR="00D61D32" w:rsidRDefault="000F5DD7">
            <w:pPr>
              <w:widowControl/>
            </w:pPr>
            <w:r>
              <w:rPr>
                <w:rFonts w:ascii="標楷體" w:eastAsia="標楷體" w:hAnsi="標楷體" w:cs="新細明體"/>
                <w:kern w:val="0"/>
              </w:rPr>
              <w:t>7.</w:t>
            </w:r>
            <w:r>
              <w:rPr>
                <w:rFonts w:ascii="標楷體" w:eastAsia="標楷體" w:hAnsi="標楷體" w:cs="新細明體"/>
                <w:kern w:val="0"/>
                <w:lang w:eastAsia="zh-HK"/>
              </w:rPr>
              <w:t>於公開場合表揚優秀志工</w:t>
            </w:r>
            <w:r>
              <w:rPr>
                <w:rFonts w:ascii="標楷體" w:eastAsia="標楷體" w:hAnsi="標楷體" w:cs="新細明體"/>
                <w:kern w:val="0"/>
                <w:lang w:eastAsia="zh-HK"/>
              </w:rPr>
              <w:t>(2%)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C65942" w14:textId="77777777" w:rsidR="00D61D32" w:rsidRDefault="000F5DD7">
            <w:pPr>
              <w:widowControl/>
              <w:jc w:val="both"/>
            </w:pPr>
            <w:r>
              <w:rPr>
                <w:rFonts w:ascii="標楷體" w:eastAsia="標楷體" w:hAnsi="標楷體" w:cs="新細明體"/>
                <w:kern w:val="0"/>
                <w:lang w:eastAsia="zh-HK"/>
              </w:rPr>
              <w:t>有表揚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5B1883" w14:textId="77777777" w:rsidR="00D61D32" w:rsidRDefault="000F5DD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2</w:t>
            </w:r>
          </w:p>
        </w:tc>
        <w:tc>
          <w:tcPr>
            <w:tcW w:w="6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C823C6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28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110FAA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D61D32" w14:paraId="6530D22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A0B25F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E7B962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BFBA65" w14:textId="77777777" w:rsidR="00D61D32" w:rsidRDefault="000F5DD7">
            <w:pPr>
              <w:widowControl/>
              <w:jc w:val="both"/>
            </w:pPr>
            <w:r>
              <w:rPr>
                <w:rFonts w:ascii="標楷體" w:eastAsia="標楷體" w:hAnsi="標楷體" w:cs="新細明體"/>
                <w:kern w:val="0"/>
                <w:lang w:eastAsia="zh-HK"/>
              </w:rPr>
              <w:t>無表揚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5E8DB5" w14:textId="77777777" w:rsidR="00D61D32" w:rsidRDefault="000F5DD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0</w:t>
            </w:r>
          </w:p>
        </w:tc>
        <w:tc>
          <w:tcPr>
            <w:tcW w:w="6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6F2A7F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28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BE50DD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D61D32" w14:paraId="5C615F65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FBE26A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29BCBA" w14:textId="77777777" w:rsidR="00D61D32" w:rsidRDefault="000F5DD7">
            <w:pPr>
              <w:widowControl/>
            </w:pPr>
            <w:r>
              <w:rPr>
                <w:rFonts w:ascii="標楷體" w:eastAsia="標楷體" w:hAnsi="標楷體" w:cs="新細明體"/>
                <w:kern w:val="0"/>
              </w:rPr>
              <w:t>8.</w:t>
            </w:r>
            <w:r>
              <w:rPr>
                <w:rFonts w:ascii="標楷體" w:eastAsia="標楷體" w:hAnsi="標楷體" w:cs="新細明體"/>
                <w:kern w:val="0"/>
                <w:lang w:eastAsia="zh-HK"/>
              </w:rPr>
              <w:t>其他特色加分</w:t>
            </w:r>
            <w:r>
              <w:rPr>
                <w:rFonts w:ascii="標楷體" w:eastAsia="標楷體" w:hAnsi="標楷體" w:cs="新細明體"/>
                <w:kern w:val="0"/>
                <w:lang w:eastAsia="zh-HK"/>
              </w:rPr>
              <w:t xml:space="preserve"> (3%)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39D23D" w14:textId="77777777" w:rsidR="00D61D32" w:rsidRDefault="000F5DD7">
            <w:pPr>
              <w:widowControl/>
              <w:jc w:val="both"/>
              <w:rPr>
                <w:rFonts w:ascii="標楷體" w:eastAsia="標楷體" w:hAnsi="標楷體" w:cs="新細明體"/>
                <w:kern w:val="0"/>
                <w:lang w:eastAsia="zh-HK"/>
              </w:rPr>
            </w:pPr>
            <w:r>
              <w:rPr>
                <w:rFonts w:ascii="標楷體" w:eastAsia="標楷體" w:hAnsi="標楷體" w:cs="新細明體"/>
                <w:kern w:val="0"/>
                <w:lang w:eastAsia="zh-HK"/>
              </w:rPr>
              <w:t>提供資料完整性等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431725" w14:textId="77777777" w:rsidR="00D61D32" w:rsidRDefault="000F5DD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0-3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DBCDFF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2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7A6429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D61D32" w14:paraId="0119730A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9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95921D" w14:textId="77777777" w:rsidR="00D61D32" w:rsidRDefault="000F5DD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二、組織功能</w:t>
            </w:r>
            <w:r>
              <w:rPr>
                <w:rFonts w:ascii="標楷體" w:eastAsia="標楷體" w:hAnsi="標楷體" w:cs="新細明體"/>
                <w:kern w:val="0"/>
              </w:rPr>
              <w:t>12%</w:t>
            </w:r>
          </w:p>
        </w:tc>
        <w:tc>
          <w:tcPr>
            <w:tcW w:w="2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133601" w14:textId="77777777" w:rsidR="00D61D32" w:rsidRDefault="000F5DD7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1.</w:t>
            </w:r>
            <w:r>
              <w:rPr>
                <w:rFonts w:ascii="標楷體" w:eastAsia="標楷體" w:hAnsi="標楷體" w:cs="新細明體"/>
                <w:kern w:val="0"/>
              </w:rPr>
              <w:t>召開志工及幹部會議</w:t>
            </w:r>
            <w:r>
              <w:rPr>
                <w:rFonts w:ascii="標楷體" w:eastAsia="標楷體" w:hAnsi="標楷體" w:cs="新細明體"/>
                <w:kern w:val="0"/>
              </w:rPr>
              <w:t>(5%)</w:t>
            </w:r>
          </w:p>
        </w:tc>
        <w:tc>
          <w:tcPr>
            <w:tcW w:w="28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0BAB8A" w14:textId="77777777" w:rsidR="00D61D32" w:rsidRDefault="000F5DD7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1</w:t>
            </w:r>
            <w:r>
              <w:rPr>
                <w:rFonts w:ascii="標楷體" w:eastAsia="標楷體" w:hAnsi="標楷體" w:cs="新細明體"/>
                <w:kern w:val="0"/>
              </w:rPr>
              <w:t>年召開</w:t>
            </w:r>
            <w:r>
              <w:rPr>
                <w:rFonts w:ascii="標楷體" w:eastAsia="標楷體" w:hAnsi="標楷體" w:cs="新細明體"/>
                <w:kern w:val="0"/>
              </w:rPr>
              <w:t>5</w:t>
            </w:r>
            <w:r>
              <w:rPr>
                <w:rFonts w:ascii="標楷體" w:eastAsia="標楷體" w:hAnsi="標楷體" w:cs="新細明體"/>
                <w:kern w:val="0"/>
              </w:rPr>
              <w:t>次以上</w:t>
            </w:r>
          </w:p>
        </w:tc>
        <w:tc>
          <w:tcPr>
            <w:tcW w:w="6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C0AB9D" w14:textId="77777777" w:rsidR="00D61D32" w:rsidRDefault="000F5DD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5</w:t>
            </w:r>
          </w:p>
        </w:tc>
        <w:tc>
          <w:tcPr>
            <w:tcW w:w="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84A81D" w14:textId="77777777" w:rsidR="00D61D32" w:rsidRDefault="000F5DD7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8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322099" w14:textId="77777777" w:rsidR="00D61D32" w:rsidRDefault="000F5DD7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</w:tr>
      <w:tr w:rsidR="00D61D32" w14:paraId="3600843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5EF7DC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5799B9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B13B9B" w14:textId="77777777" w:rsidR="00D61D32" w:rsidRDefault="000F5DD7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1</w:t>
            </w:r>
            <w:r>
              <w:rPr>
                <w:rFonts w:ascii="標楷體" w:eastAsia="標楷體" w:hAnsi="標楷體" w:cs="新細明體"/>
                <w:kern w:val="0"/>
              </w:rPr>
              <w:t>年召開</w:t>
            </w:r>
            <w:r>
              <w:rPr>
                <w:rFonts w:ascii="標楷體" w:eastAsia="標楷體" w:hAnsi="標楷體" w:cs="新細明體"/>
                <w:kern w:val="0"/>
              </w:rPr>
              <w:t>3~4</w:t>
            </w:r>
            <w:r>
              <w:rPr>
                <w:rFonts w:ascii="標楷體" w:eastAsia="標楷體" w:hAnsi="標楷體" w:cs="新細明體"/>
                <w:kern w:val="0"/>
              </w:rPr>
              <w:t>次</w:t>
            </w:r>
          </w:p>
        </w:tc>
        <w:tc>
          <w:tcPr>
            <w:tcW w:w="6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486448" w14:textId="77777777" w:rsidR="00D61D32" w:rsidRDefault="000F5DD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3~4</w:t>
            </w:r>
          </w:p>
        </w:tc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3BCFC2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28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9E3FC0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D61D32" w14:paraId="64B8F981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DDE9AF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5AAA06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39A503" w14:textId="77777777" w:rsidR="00D61D32" w:rsidRDefault="000F5DD7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1</w:t>
            </w:r>
            <w:r>
              <w:rPr>
                <w:rFonts w:ascii="標楷體" w:eastAsia="標楷體" w:hAnsi="標楷體" w:cs="新細明體"/>
                <w:kern w:val="0"/>
              </w:rPr>
              <w:t>年召開</w:t>
            </w:r>
            <w:r>
              <w:rPr>
                <w:rFonts w:ascii="標楷體" w:eastAsia="標楷體" w:hAnsi="標楷體" w:cs="新細明體"/>
                <w:kern w:val="0"/>
              </w:rPr>
              <w:t>1~2</w:t>
            </w:r>
            <w:r>
              <w:rPr>
                <w:rFonts w:ascii="標楷體" w:eastAsia="標楷體" w:hAnsi="標楷體" w:cs="新細明體"/>
                <w:kern w:val="0"/>
              </w:rPr>
              <w:t>次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7C2F3E" w14:textId="77777777" w:rsidR="00D61D32" w:rsidRDefault="000F5DD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1~2</w:t>
            </w:r>
          </w:p>
        </w:tc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2D3E7C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28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C2D02B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D61D32" w14:paraId="5D61764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48BBAE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54D8AE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095637" w14:textId="77777777" w:rsidR="00D61D32" w:rsidRDefault="000F5DD7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未召開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3D4F00" w14:textId="77777777" w:rsidR="00D61D32" w:rsidRDefault="000F5DD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0</w:t>
            </w:r>
          </w:p>
        </w:tc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0C96BA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28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FF54B6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D61D32" w14:paraId="075207C9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024E90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8CD7EF" w14:textId="77777777" w:rsidR="00D61D32" w:rsidRDefault="000F5DD7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2.</w:t>
            </w:r>
            <w:r>
              <w:rPr>
                <w:rFonts w:ascii="標楷體" w:eastAsia="標楷體" w:hAnsi="標楷體" w:cs="新細明體"/>
                <w:kern w:val="0"/>
              </w:rPr>
              <w:t>建立志工隊組織架構</w:t>
            </w:r>
            <w:r>
              <w:rPr>
                <w:rFonts w:ascii="標楷體" w:eastAsia="標楷體" w:hAnsi="標楷體" w:cs="新細明體"/>
                <w:kern w:val="0"/>
              </w:rPr>
              <w:t>(2%)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44BBC6" w14:textId="77777777" w:rsidR="00D61D32" w:rsidRDefault="000F5DD7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有建立志工組織圖、各組分工情形等相關資料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E46D80" w14:textId="77777777" w:rsidR="00D61D32" w:rsidRDefault="000F5DD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2</w:t>
            </w:r>
          </w:p>
        </w:tc>
        <w:tc>
          <w:tcPr>
            <w:tcW w:w="6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49A7C9" w14:textId="77777777" w:rsidR="00D61D32" w:rsidRDefault="000F5DD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884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B68D28" w14:textId="77777777" w:rsidR="00D61D32" w:rsidRDefault="000F5DD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</w:tr>
      <w:tr w:rsidR="00D61D32" w14:paraId="2C524C69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014BBC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C36175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7EB094" w14:textId="77777777" w:rsidR="00D61D32" w:rsidRDefault="000F5DD7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無建立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48E6E6" w14:textId="77777777" w:rsidR="00D61D32" w:rsidRDefault="000F5DD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0</w:t>
            </w:r>
          </w:p>
        </w:tc>
        <w:tc>
          <w:tcPr>
            <w:tcW w:w="6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CEC3D3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288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3B26F5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D61D32" w14:paraId="54D3999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4A35F4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04BB5D" w14:textId="77777777" w:rsidR="00D61D32" w:rsidRDefault="000F5DD7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3.</w:t>
            </w:r>
            <w:r>
              <w:rPr>
                <w:rFonts w:ascii="標楷體" w:eastAsia="標楷體" w:hAnsi="標楷體" w:cs="新細明體"/>
                <w:kern w:val="0"/>
              </w:rPr>
              <w:t>志工基本資料建立與更新</w:t>
            </w:r>
            <w:r>
              <w:rPr>
                <w:rFonts w:ascii="標楷體" w:eastAsia="標楷體" w:hAnsi="標楷體" w:cs="新細明體"/>
                <w:kern w:val="0"/>
              </w:rPr>
              <w:t>(2%)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94C404" w14:textId="77777777" w:rsidR="00D61D32" w:rsidRDefault="000F5DD7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有建立基本資料並定期更新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309037" w14:textId="77777777" w:rsidR="00D61D32" w:rsidRDefault="000F5DD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2</w:t>
            </w:r>
          </w:p>
        </w:tc>
        <w:tc>
          <w:tcPr>
            <w:tcW w:w="6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1961C1" w14:textId="77777777" w:rsidR="00D61D32" w:rsidRDefault="000F5DD7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8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C7DF6F" w14:textId="77777777" w:rsidR="00D61D32" w:rsidRDefault="000F5DD7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</w:tr>
      <w:tr w:rsidR="00D61D32" w14:paraId="632503B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B8F247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336A41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801F00" w14:textId="77777777" w:rsidR="00D61D32" w:rsidRDefault="000F5DD7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有建立基本資料並無更新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31FF3F" w14:textId="77777777" w:rsidR="00D61D32" w:rsidRDefault="000F5DD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1</w:t>
            </w:r>
          </w:p>
        </w:tc>
        <w:tc>
          <w:tcPr>
            <w:tcW w:w="6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19C8DD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28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3B89E0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D61D32" w14:paraId="2448285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0C0C79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475001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D50C3A" w14:textId="77777777" w:rsidR="00D61D32" w:rsidRDefault="000F5DD7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未建立基本資料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43136A" w14:textId="77777777" w:rsidR="00D61D32" w:rsidRDefault="000F5DD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0</w:t>
            </w:r>
          </w:p>
        </w:tc>
        <w:tc>
          <w:tcPr>
            <w:tcW w:w="6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4CBD93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28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1171D0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D61D32" w14:paraId="3D8C220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410532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713CB5" w14:textId="77777777" w:rsidR="00D61D32" w:rsidRDefault="000F5DD7">
            <w:pPr>
              <w:widowControl/>
            </w:pPr>
            <w:r>
              <w:rPr>
                <w:rFonts w:ascii="標楷體" w:eastAsia="標楷體" w:hAnsi="標楷體" w:cs="新細明體"/>
                <w:kern w:val="0"/>
              </w:rPr>
              <w:t>4.</w:t>
            </w:r>
            <w:r>
              <w:rPr>
                <w:rFonts w:ascii="標楷體" w:eastAsia="標楷體" w:hAnsi="標楷體" w:cs="新細明體"/>
                <w:kern w:val="0"/>
                <w:lang w:eastAsia="zh-HK"/>
              </w:rPr>
              <w:t>其他特色加分</w:t>
            </w:r>
            <w:r>
              <w:rPr>
                <w:rFonts w:ascii="標楷體" w:eastAsia="標楷體" w:hAnsi="標楷體" w:cs="新細明體"/>
                <w:kern w:val="0"/>
                <w:lang w:eastAsia="zh-HK"/>
              </w:rPr>
              <w:t>(3%)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32DB2D" w14:textId="77777777" w:rsidR="00D61D32" w:rsidRDefault="000F5DD7">
            <w:pPr>
              <w:widowControl/>
              <w:jc w:val="both"/>
            </w:pPr>
            <w:r>
              <w:rPr>
                <w:rFonts w:ascii="標楷體" w:eastAsia="標楷體" w:hAnsi="標楷體" w:cs="新細明體"/>
                <w:kern w:val="0"/>
                <w:lang w:eastAsia="zh-HK"/>
              </w:rPr>
              <w:t>提供資料完整性等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0F04B7" w14:textId="77777777" w:rsidR="00D61D32" w:rsidRDefault="000F5DD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0-3</w:t>
            </w:r>
          </w:p>
        </w:tc>
        <w:tc>
          <w:tcPr>
            <w:tcW w:w="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34E999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2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F27C02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D61D32" w14:paraId="5F02CA4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9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0172EE" w14:textId="77777777" w:rsidR="00D61D32" w:rsidRDefault="000F5DD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三、志工管理</w:t>
            </w:r>
            <w:r>
              <w:rPr>
                <w:rFonts w:ascii="標楷體" w:eastAsia="標楷體" w:hAnsi="標楷體" w:cs="新細明體"/>
                <w:kern w:val="0"/>
              </w:rPr>
              <w:t>29%</w:t>
            </w:r>
          </w:p>
        </w:tc>
        <w:tc>
          <w:tcPr>
            <w:tcW w:w="26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A2E3E4" w14:textId="77777777" w:rsidR="00D61D32" w:rsidRDefault="000F5DD7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1.</w:t>
            </w:r>
            <w:r>
              <w:rPr>
                <w:rFonts w:ascii="標楷體" w:eastAsia="標楷體" w:hAnsi="標楷體" w:cs="新細明體"/>
                <w:kern w:val="0"/>
              </w:rPr>
              <w:t>志願服務</w:t>
            </w:r>
            <w:proofErr w:type="gramStart"/>
            <w:r>
              <w:rPr>
                <w:rFonts w:ascii="標楷體" w:eastAsia="標楷體" w:hAnsi="標楷體" w:cs="新細明體"/>
                <w:kern w:val="0"/>
              </w:rPr>
              <w:t>紀錄冊請</w:t>
            </w:r>
            <w:proofErr w:type="gramEnd"/>
            <w:r>
              <w:rPr>
                <w:rFonts w:ascii="標楷體" w:eastAsia="標楷體" w:hAnsi="標楷體" w:cs="新細明體"/>
                <w:kern w:val="0"/>
              </w:rPr>
              <w:t>領情形</w:t>
            </w:r>
            <w:r>
              <w:rPr>
                <w:rFonts w:ascii="標楷體" w:eastAsia="標楷體" w:hAnsi="標楷體" w:cs="新細明體"/>
                <w:kern w:val="0"/>
              </w:rPr>
              <w:t xml:space="preserve">(5%) 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0D439F" w14:textId="77777777" w:rsidR="00D61D32" w:rsidRDefault="000F5DD7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領有</w:t>
            </w:r>
            <w:proofErr w:type="gramStart"/>
            <w:r>
              <w:rPr>
                <w:rFonts w:ascii="標楷體" w:eastAsia="標楷體" w:hAnsi="標楷體" w:cs="新細明體"/>
                <w:kern w:val="0"/>
              </w:rPr>
              <w:t>紀錄冊達</w:t>
            </w:r>
            <w:proofErr w:type="gramEnd"/>
            <w:r>
              <w:rPr>
                <w:rFonts w:ascii="標楷體" w:eastAsia="標楷體" w:hAnsi="標楷體" w:cs="新細明體"/>
                <w:kern w:val="0"/>
              </w:rPr>
              <w:t>90%</w:t>
            </w:r>
            <w:r>
              <w:rPr>
                <w:rFonts w:ascii="標楷體" w:eastAsia="標楷體" w:hAnsi="標楷體" w:cs="新細明體"/>
                <w:kern w:val="0"/>
              </w:rPr>
              <w:t>以上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E80187" w14:textId="77777777" w:rsidR="00D61D32" w:rsidRDefault="000F5DD7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5</w:t>
            </w:r>
          </w:p>
        </w:tc>
        <w:tc>
          <w:tcPr>
            <w:tcW w:w="6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8F7EEB" w14:textId="77777777" w:rsidR="00D61D32" w:rsidRDefault="000F5DD7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8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04E646" w14:textId="77777777" w:rsidR="00D61D32" w:rsidRDefault="000F5DD7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</w:tr>
      <w:tr w:rsidR="00D61D32" w14:paraId="2B621AD3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17884D" w14:textId="77777777" w:rsidR="00D61D32" w:rsidRDefault="00D61D3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D49869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E7D4F5" w14:textId="77777777" w:rsidR="00D61D32" w:rsidRDefault="000F5DD7">
            <w:pPr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領有</w:t>
            </w:r>
            <w:proofErr w:type="gramStart"/>
            <w:r>
              <w:rPr>
                <w:rFonts w:ascii="標楷體" w:eastAsia="標楷體" w:hAnsi="標楷體" w:cs="新細明體"/>
                <w:kern w:val="0"/>
              </w:rPr>
              <w:t>紀錄冊達</w:t>
            </w:r>
            <w:proofErr w:type="gramEnd"/>
            <w:r>
              <w:rPr>
                <w:rFonts w:ascii="標楷體" w:eastAsia="標楷體" w:hAnsi="標楷體" w:cs="新細明體"/>
                <w:kern w:val="0"/>
              </w:rPr>
              <w:t>80%-89</w:t>
            </w:r>
            <w:proofErr w:type="gramStart"/>
            <w:r>
              <w:rPr>
                <w:rFonts w:ascii="標楷體" w:eastAsia="標楷體" w:hAnsi="標楷體" w:cs="新細明體"/>
                <w:kern w:val="0"/>
              </w:rPr>
              <w:t>﹪</w:t>
            </w:r>
            <w:proofErr w:type="gramEnd"/>
          </w:p>
        </w:tc>
        <w:tc>
          <w:tcPr>
            <w:tcW w:w="6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E16231" w14:textId="77777777" w:rsidR="00D61D32" w:rsidRDefault="000F5DD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4</w:t>
            </w:r>
          </w:p>
        </w:tc>
        <w:tc>
          <w:tcPr>
            <w:tcW w:w="6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80CB90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28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0E4461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D61D32" w14:paraId="0D5E95A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ABE578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8F1E1B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82F934" w14:textId="77777777" w:rsidR="00D61D32" w:rsidRDefault="000F5DD7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領有</w:t>
            </w:r>
            <w:proofErr w:type="gramStart"/>
            <w:r>
              <w:rPr>
                <w:rFonts w:ascii="標楷體" w:eastAsia="標楷體" w:hAnsi="標楷體" w:cs="新細明體"/>
                <w:kern w:val="0"/>
              </w:rPr>
              <w:t>紀錄冊達</w:t>
            </w:r>
            <w:proofErr w:type="gramEnd"/>
            <w:r>
              <w:rPr>
                <w:rFonts w:ascii="標楷體" w:eastAsia="標楷體" w:hAnsi="標楷體" w:cs="新細明體"/>
                <w:kern w:val="0"/>
              </w:rPr>
              <w:t>70%-79</w:t>
            </w:r>
            <w:proofErr w:type="gramStart"/>
            <w:r>
              <w:rPr>
                <w:rFonts w:ascii="標楷體" w:eastAsia="標楷體" w:hAnsi="標楷體" w:cs="新細明體"/>
                <w:kern w:val="0"/>
              </w:rPr>
              <w:t>﹪</w:t>
            </w:r>
            <w:proofErr w:type="gramEnd"/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9F226D" w14:textId="77777777" w:rsidR="00D61D32" w:rsidRDefault="000F5DD7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3</w:t>
            </w:r>
          </w:p>
        </w:tc>
        <w:tc>
          <w:tcPr>
            <w:tcW w:w="6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F85DAD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28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2EAAE4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D61D32" w14:paraId="0828108F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A07460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9D43A5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38D054" w14:textId="77777777" w:rsidR="00D61D32" w:rsidRDefault="000F5DD7">
            <w:pPr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領有</w:t>
            </w:r>
            <w:proofErr w:type="gramStart"/>
            <w:r>
              <w:rPr>
                <w:rFonts w:ascii="標楷體" w:eastAsia="標楷體" w:hAnsi="標楷體" w:cs="新細明體"/>
                <w:kern w:val="0"/>
              </w:rPr>
              <w:t>紀錄冊達</w:t>
            </w:r>
            <w:proofErr w:type="gramEnd"/>
            <w:r>
              <w:rPr>
                <w:rFonts w:ascii="標楷體" w:eastAsia="標楷體" w:hAnsi="標楷體" w:cs="新細明體"/>
                <w:kern w:val="0"/>
              </w:rPr>
              <w:t>60%-69</w:t>
            </w:r>
            <w:proofErr w:type="gramStart"/>
            <w:r>
              <w:rPr>
                <w:rFonts w:ascii="標楷體" w:eastAsia="標楷體" w:hAnsi="標楷體" w:cs="新細明體"/>
                <w:kern w:val="0"/>
              </w:rPr>
              <w:t>﹪</w:t>
            </w:r>
            <w:proofErr w:type="gramEnd"/>
          </w:p>
        </w:tc>
        <w:tc>
          <w:tcPr>
            <w:tcW w:w="6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9D257B" w14:textId="77777777" w:rsidR="00D61D32" w:rsidRDefault="000F5DD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2</w:t>
            </w:r>
          </w:p>
        </w:tc>
        <w:tc>
          <w:tcPr>
            <w:tcW w:w="6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B3C4C3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28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904808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D61D32" w14:paraId="48BC806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0FF387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FE30A5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9D2966" w14:textId="77777777" w:rsidR="00D61D32" w:rsidRDefault="000F5DD7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領有</w:t>
            </w:r>
            <w:proofErr w:type="gramStart"/>
            <w:r>
              <w:rPr>
                <w:rFonts w:ascii="標楷體" w:eastAsia="標楷體" w:hAnsi="標楷體" w:cs="新細明體"/>
                <w:kern w:val="0"/>
              </w:rPr>
              <w:t>紀錄冊達</w:t>
            </w:r>
            <w:proofErr w:type="gramEnd"/>
            <w:r>
              <w:rPr>
                <w:rFonts w:ascii="標楷體" w:eastAsia="標楷體" w:hAnsi="標楷體" w:cs="新細明體"/>
                <w:kern w:val="0"/>
              </w:rPr>
              <w:t>59%</w:t>
            </w:r>
            <w:r>
              <w:rPr>
                <w:rFonts w:ascii="標楷體" w:eastAsia="標楷體" w:hAnsi="標楷體" w:cs="新細明體"/>
                <w:kern w:val="0"/>
              </w:rPr>
              <w:t>以下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49E07B" w14:textId="77777777" w:rsidR="00D61D32" w:rsidRDefault="000F5DD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1</w:t>
            </w:r>
          </w:p>
        </w:tc>
        <w:tc>
          <w:tcPr>
            <w:tcW w:w="6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35B1E4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28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F63E2F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D61D32" w14:paraId="3402F74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975FB8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3FB6F7" w14:textId="77777777" w:rsidR="00D61D32" w:rsidRDefault="000F5DD7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2.</w:t>
            </w:r>
            <w:r>
              <w:rPr>
                <w:rFonts w:ascii="標楷體" w:eastAsia="標楷體" w:hAnsi="標楷體" w:cs="新細明體"/>
                <w:kern w:val="0"/>
              </w:rPr>
              <w:t>志願服務證製作與發放比例</w:t>
            </w:r>
            <w:r>
              <w:rPr>
                <w:rFonts w:ascii="標楷體" w:eastAsia="標楷體" w:hAnsi="標楷體" w:cs="新細明體"/>
                <w:kern w:val="0"/>
              </w:rPr>
              <w:t>(3%)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5AE027" w14:textId="77777777" w:rsidR="00D61D32" w:rsidRDefault="000F5DD7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發單位服務證達</w:t>
            </w:r>
            <w:r>
              <w:rPr>
                <w:rFonts w:ascii="標楷體" w:eastAsia="標楷體" w:hAnsi="標楷體" w:cs="新細明體"/>
                <w:kern w:val="0"/>
              </w:rPr>
              <w:t>90%</w:t>
            </w:r>
            <w:r>
              <w:rPr>
                <w:rFonts w:ascii="標楷體" w:eastAsia="標楷體" w:hAnsi="標楷體" w:cs="新細明體"/>
                <w:kern w:val="0"/>
              </w:rPr>
              <w:t>以上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55E80B" w14:textId="77777777" w:rsidR="00D61D32" w:rsidRDefault="000F5DD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3</w:t>
            </w:r>
          </w:p>
        </w:tc>
        <w:tc>
          <w:tcPr>
            <w:tcW w:w="6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B394D8" w14:textId="77777777" w:rsidR="00D61D32" w:rsidRDefault="000F5DD7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8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62166C" w14:textId="77777777" w:rsidR="00D61D32" w:rsidRDefault="000F5DD7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</w:tr>
      <w:tr w:rsidR="00D61D32" w14:paraId="5134C6E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D4B0DC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91DADD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861C57" w14:textId="77777777" w:rsidR="00D61D32" w:rsidRDefault="000F5DD7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發單位服務證達</w:t>
            </w:r>
            <w:r>
              <w:rPr>
                <w:rFonts w:ascii="標楷體" w:eastAsia="標楷體" w:hAnsi="標楷體" w:cs="新細明體"/>
                <w:kern w:val="0"/>
              </w:rPr>
              <w:t>80%-89</w:t>
            </w:r>
            <w:proofErr w:type="gramStart"/>
            <w:r>
              <w:rPr>
                <w:rFonts w:ascii="標楷體" w:eastAsia="標楷體" w:hAnsi="標楷體" w:cs="新細明體"/>
                <w:kern w:val="0"/>
              </w:rPr>
              <w:t>﹪</w:t>
            </w:r>
            <w:proofErr w:type="gramEnd"/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F9F719" w14:textId="77777777" w:rsidR="00D61D32" w:rsidRDefault="000F5DD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2</w:t>
            </w:r>
          </w:p>
        </w:tc>
        <w:tc>
          <w:tcPr>
            <w:tcW w:w="6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89241F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28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3B68EB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D61D32" w14:paraId="0EFDAEF8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C05DD8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DD08F4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AD3842" w14:textId="77777777" w:rsidR="00D61D32" w:rsidRDefault="000F5DD7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發單位服務證達</w:t>
            </w:r>
            <w:r>
              <w:rPr>
                <w:rFonts w:ascii="標楷體" w:eastAsia="標楷體" w:hAnsi="標楷體" w:cs="新細明體"/>
                <w:kern w:val="0"/>
              </w:rPr>
              <w:t>79%</w:t>
            </w:r>
            <w:r>
              <w:rPr>
                <w:rFonts w:ascii="標楷體" w:eastAsia="標楷體" w:hAnsi="標楷體" w:cs="新細明體"/>
                <w:kern w:val="0"/>
              </w:rPr>
              <w:t>以下</w:t>
            </w:r>
          </w:p>
        </w:tc>
        <w:tc>
          <w:tcPr>
            <w:tcW w:w="6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53F79F" w14:textId="77777777" w:rsidR="00D61D32" w:rsidRDefault="000F5DD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1</w:t>
            </w:r>
          </w:p>
        </w:tc>
        <w:tc>
          <w:tcPr>
            <w:tcW w:w="6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4F58B8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28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0B4909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D61D32" w14:paraId="25188316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2E2B9F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4C5032" w14:textId="77777777" w:rsidR="00D61D32" w:rsidRDefault="000F5DD7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3.</w:t>
            </w:r>
            <w:r>
              <w:rPr>
                <w:rFonts w:ascii="標楷體" w:eastAsia="標楷體" w:hAnsi="標楷體" w:cs="新細明體"/>
                <w:kern w:val="0"/>
              </w:rPr>
              <w:t>志工服務時數登錄及管理</w:t>
            </w:r>
            <w:r>
              <w:rPr>
                <w:rFonts w:ascii="標楷體" w:eastAsia="標楷體" w:hAnsi="標楷體" w:cs="新細明體"/>
                <w:kern w:val="0"/>
              </w:rPr>
              <w:t xml:space="preserve">(2%) </w:t>
            </w:r>
          </w:p>
        </w:tc>
        <w:tc>
          <w:tcPr>
            <w:tcW w:w="28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AD7B69" w14:textId="77777777" w:rsidR="00D61D32" w:rsidRDefault="000F5DD7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有登錄管理</w:t>
            </w:r>
          </w:p>
        </w:tc>
        <w:tc>
          <w:tcPr>
            <w:tcW w:w="6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643E89" w14:textId="77777777" w:rsidR="00D61D32" w:rsidRDefault="000F5DD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2</w:t>
            </w:r>
          </w:p>
        </w:tc>
        <w:tc>
          <w:tcPr>
            <w:tcW w:w="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C01457" w14:textId="77777777" w:rsidR="00D61D32" w:rsidRDefault="000F5DD7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  <w:tc>
          <w:tcPr>
            <w:tcW w:w="28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D93024" w14:textId="77777777" w:rsidR="00D61D32" w:rsidRDefault="000F5DD7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</w:tr>
      <w:tr w:rsidR="00D61D32" w14:paraId="712BB799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69AAB3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C66859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9DF791" w14:textId="77777777" w:rsidR="00D61D32" w:rsidRDefault="000F5DD7">
            <w:pPr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無登錄管理</w:t>
            </w:r>
          </w:p>
        </w:tc>
        <w:tc>
          <w:tcPr>
            <w:tcW w:w="6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2F82B2" w14:textId="77777777" w:rsidR="00D61D32" w:rsidRDefault="000F5DD7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0</w:t>
            </w:r>
          </w:p>
        </w:tc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B59471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0CB294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D61D32" w14:paraId="1CB91DA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2F4EA3" w14:textId="77777777" w:rsidR="00D61D32" w:rsidRDefault="00D61D3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E885F9" w14:textId="77777777" w:rsidR="00D61D32" w:rsidRDefault="000F5DD7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4.</w:t>
            </w:r>
            <w:proofErr w:type="gramStart"/>
            <w:r>
              <w:rPr>
                <w:rFonts w:ascii="標楷體" w:eastAsia="標楷體" w:hAnsi="標楷體" w:cs="新細明體"/>
                <w:kern w:val="0"/>
              </w:rPr>
              <w:t>單位內志工</w:t>
            </w:r>
            <w:proofErr w:type="gramEnd"/>
            <w:r>
              <w:rPr>
                <w:rFonts w:ascii="標楷體" w:eastAsia="標楷體" w:hAnsi="標楷體" w:cs="新細明體"/>
                <w:kern w:val="0"/>
              </w:rPr>
              <w:t>完成基礎訓練之比例</w:t>
            </w:r>
            <w:r>
              <w:rPr>
                <w:rFonts w:ascii="標楷體" w:eastAsia="標楷體" w:hAnsi="標楷體" w:cs="新細明體"/>
                <w:kern w:val="0"/>
              </w:rPr>
              <w:t>(6%)</w:t>
            </w:r>
          </w:p>
          <w:p w14:paraId="5D689B97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25CCB2" w14:textId="77777777" w:rsidR="00D61D32" w:rsidRDefault="000F5DD7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100%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2A7E29" w14:textId="77777777" w:rsidR="00D61D32" w:rsidRDefault="000F5DD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6</w:t>
            </w:r>
          </w:p>
        </w:tc>
        <w:tc>
          <w:tcPr>
            <w:tcW w:w="6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36DF42" w14:textId="77777777" w:rsidR="00D61D32" w:rsidRDefault="000F5DD7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  <w:tc>
          <w:tcPr>
            <w:tcW w:w="28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1FC443" w14:textId="77777777" w:rsidR="00D61D32" w:rsidRDefault="000F5DD7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</w:tr>
      <w:tr w:rsidR="00D61D32" w14:paraId="3359FAC5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B344F2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68B102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5B834E" w14:textId="77777777" w:rsidR="00D61D32" w:rsidRDefault="000F5DD7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80%-99%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C8F843" w14:textId="77777777" w:rsidR="00D61D32" w:rsidRDefault="000F5DD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4</w:t>
            </w:r>
          </w:p>
        </w:tc>
        <w:tc>
          <w:tcPr>
            <w:tcW w:w="6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E913A2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A2F9E8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D61D32" w14:paraId="17D3C7F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F627F8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6804C0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8B014F" w14:textId="77777777" w:rsidR="00D61D32" w:rsidRDefault="000F5DD7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60%-79%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BDF915" w14:textId="77777777" w:rsidR="00D61D32" w:rsidRDefault="000F5DD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2</w:t>
            </w:r>
          </w:p>
        </w:tc>
        <w:tc>
          <w:tcPr>
            <w:tcW w:w="6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097C1D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EB2413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D61D32" w14:paraId="40815B2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AA4DA1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70F49A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648CFD" w14:textId="77777777" w:rsidR="00D61D32" w:rsidRDefault="000F5DD7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59%</w:t>
            </w:r>
            <w:r>
              <w:rPr>
                <w:rFonts w:ascii="標楷體" w:eastAsia="標楷體" w:hAnsi="標楷體" w:cs="新細明體"/>
                <w:kern w:val="0"/>
              </w:rPr>
              <w:t>以下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81A5F8" w14:textId="77777777" w:rsidR="00D61D32" w:rsidRDefault="000F5DD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1</w:t>
            </w:r>
          </w:p>
        </w:tc>
        <w:tc>
          <w:tcPr>
            <w:tcW w:w="6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C8EFB0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A00F8D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D61D32" w14:paraId="385D55F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93CE13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558AFD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C1EED0" w14:textId="77777777" w:rsidR="00D61D32" w:rsidRDefault="000F5DD7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皆未受訓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F398C7" w14:textId="77777777" w:rsidR="00D61D32" w:rsidRDefault="000F5DD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0</w:t>
            </w:r>
          </w:p>
        </w:tc>
        <w:tc>
          <w:tcPr>
            <w:tcW w:w="6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38BD78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C980C1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D61D32" w14:paraId="15E89B56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B897A2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9E220F" w14:textId="77777777" w:rsidR="00D61D32" w:rsidRDefault="000F5DD7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5.</w:t>
            </w:r>
            <w:proofErr w:type="gramStart"/>
            <w:r>
              <w:rPr>
                <w:rFonts w:ascii="標楷體" w:eastAsia="標楷體" w:hAnsi="標楷體" w:cs="新細明體"/>
                <w:kern w:val="0"/>
              </w:rPr>
              <w:t>單位內志工</w:t>
            </w:r>
            <w:proofErr w:type="gramEnd"/>
            <w:r>
              <w:rPr>
                <w:rFonts w:ascii="標楷體" w:eastAsia="標楷體" w:hAnsi="標楷體" w:cs="新細明體"/>
                <w:kern w:val="0"/>
              </w:rPr>
              <w:t>完成特殊訓練之比例</w:t>
            </w:r>
            <w:r>
              <w:rPr>
                <w:rFonts w:ascii="標楷體" w:eastAsia="標楷體" w:hAnsi="標楷體" w:cs="新細明體"/>
                <w:kern w:val="0"/>
              </w:rPr>
              <w:t>(6%)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8D44D6" w14:textId="77777777" w:rsidR="00D61D32" w:rsidRDefault="000F5DD7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100%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967FBC" w14:textId="77777777" w:rsidR="00D61D32" w:rsidRDefault="000F5DD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6</w:t>
            </w:r>
          </w:p>
        </w:tc>
        <w:tc>
          <w:tcPr>
            <w:tcW w:w="6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AF3FC3" w14:textId="77777777" w:rsidR="00D61D32" w:rsidRDefault="000F5DD7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  <w:tc>
          <w:tcPr>
            <w:tcW w:w="28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2E0E55" w14:textId="77777777" w:rsidR="00D61D32" w:rsidRDefault="000F5DD7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</w:tr>
      <w:tr w:rsidR="00D61D32" w14:paraId="411E6A5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9BFE86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800AB5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27AC28" w14:textId="77777777" w:rsidR="00D61D32" w:rsidRDefault="000F5DD7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80%-99%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042B4F" w14:textId="77777777" w:rsidR="00D61D32" w:rsidRDefault="000F5DD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4</w:t>
            </w:r>
          </w:p>
        </w:tc>
        <w:tc>
          <w:tcPr>
            <w:tcW w:w="6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FE590F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AB4262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D61D32" w14:paraId="3749DBA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E2630C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FE9C39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BC20E1" w14:textId="77777777" w:rsidR="00D61D32" w:rsidRDefault="000F5DD7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60%-79%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46406A" w14:textId="77777777" w:rsidR="00D61D32" w:rsidRDefault="000F5DD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2</w:t>
            </w:r>
          </w:p>
        </w:tc>
        <w:tc>
          <w:tcPr>
            <w:tcW w:w="6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21F2D4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6DA46F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D61D32" w14:paraId="0316D3A1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7BE797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704A7F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E6BE49" w14:textId="77777777" w:rsidR="00D61D32" w:rsidRDefault="000F5DD7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59%</w:t>
            </w:r>
            <w:r>
              <w:rPr>
                <w:rFonts w:ascii="標楷體" w:eastAsia="標楷體" w:hAnsi="標楷體" w:cs="新細明體"/>
                <w:kern w:val="0"/>
              </w:rPr>
              <w:t>以下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1EA951" w14:textId="77777777" w:rsidR="00D61D32" w:rsidRDefault="000F5DD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1</w:t>
            </w:r>
          </w:p>
        </w:tc>
        <w:tc>
          <w:tcPr>
            <w:tcW w:w="6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528E79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309027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D61D32" w14:paraId="7B6D1C73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C18874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9C9021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51FF22" w14:textId="77777777" w:rsidR="00D61D32" w:rsidRDefault="000F5DD7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皆未受訓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B57738" w14:textId="77777777" w:rsidR="00D61D32" w:rsidRDefault="000F5DD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0</w:t>
            </w:r>
          </w:p>
        </w:tc>
        <w:tc>
          <w:tcPr>
            <w:tcW w:w="6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AB7E34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156915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D61D32" w14:paraId="04FE466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E94F1B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8C84DE" w14:textId="77777777" w:rsidR="00D61D32" w:rsidRDefault="000F5DD7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6.</w:t>
            </w:r>
            <w:r>
              <w:rPr>
                <w:rFonts w:ascii="標楷體" w:eastAsia="標楷體" w:hAnsi="標楷體" w:cs="新細明體"/>
                <w:kern w:val="0"/>
              </w:rPr>
              <w:t>單位辦理志工在職、專業訓練等</w:t>
            </w:r>
            <w:r>
              <w:rPr>
                <w:rFonts w:ascii="標楷體" w:eastAsia="標楷體" w:hAnsi="標楷體" w:cs="新細明體"/>
                <w:kern w:val="0"/>
              </w:rPr>
              <w:t>(3%)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D20C1E" w14:textId="77777777" w:rsidR="00D61D32" w:rsidRDefault="000F5DD7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有辦理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27C214" w14:textId="77777777" w:rsidR="00D61D32" w:rsidRDefault="000F5DD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3</w:t>
            </w:r>
          </w:p>
        </w:tc>
        <w:tc>
          <w:tcPr>
            <w:tcW w:w="6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4D3150" w14:textId="77777777" w:rsidR="00D61D32" w:rsidRDefault="000F5DD7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  <w:tc>
          <w:tcPr>
            <w:tcW w:w="28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699ED0" w14:textId="77777777" w:rsidR="00D61D32" w:rsidRDefault="000F5DD7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</w:tr>
      <w:tr w:rsidR="00D61D32" w14:paraId="26CCB64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DF1FFA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DA95C1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B00872" w14:textId="77777777" w:rsidR="00D61D32" w:rsidRDefault="000F5DD7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無辦理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40D6A8" w14:textId="77777777" w:rsidR="00D61D32" w:rsidRDefault="000F5DD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0</w:t>
            </w:r>
          </w:p>
        </w:tc>
        <w:tc>
          <w:tcPr>
            <w:tcW w:w="6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77AB52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F43CC9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D61D32" w14:paraId="368B7F73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7876D1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72E0EE" w14:textId="77777777" w:rsidR="00D61D32" w:rsidRDefault="000F5DD7">
            <w:pPr>
              <w:widowControl/>
            </w:pPr>
            <w:r>
              <w:rPr>
                <w:rFonts w:ascii="標楷體" w:eastAsia="標楷體" w:hAnsi="標楷體" w:cs="新細明體"/>
                <w:kern w:val="0"/>
              </w:rPr>
              <w:t>7.</w:t>
            </w:r>
            <w:r>
              <w:rPr>
                <w:rFonts w:ascii="標楷體" w:eastAsia="標楷體" w:hAnsi="標楷體" w:cs="新細明體"/>
                <w:kern w:val="0"/>
                <w:lang w:eastAsia="zh-HK"/>
              </w:rPr>
              <w:t>其他特色加分</w:t>
            </w:r>
            <w:r>
              <w:rPr>
                <w:rFonts w:ascii="標楷體" w:eastAsia="標楷體" w:hAnsi="標楷體" w:cs="新細明體"/>
                <w:kern w:val="0"/>
                <w:lang w:eastAsia="zh-HK"/>
              </w:rPr>
              <w:t>(4%)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2BDC5C" w14:textId="77777777" w:rsidR="00D61D32" w:rsidRDefault="000F5DD7">
            <w:pPr>
              <w:widowControl/>
              <w:jc w:val="both"/>
              <w:rPr>
                <w:rFonts w:ascii="標楷體" w:eastAsia="標楷體" w:hAnsi="標楷體" w:cs="新細明體"/>
                <w:kern w:val="0"/>
                <w:lang w:eastAsia="zh-HK"/>
              </w:rPr>
            </w:pPr>
            <w:r>
              <w:rPr>
                <w:rFonts w:ascii="標楷體" w:eastAsia="標楷體" w:hAnsi="標楷體" w:cs="新細明體"/>
                <w:kern w:val="0"/>
                <w:lang w:eastAsia="zh-HK"/>
              </w:rPr>
              <w:t>提供資料完整性等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B17D5A" w14:textId="77777777" w:rsidR="00D61D32" w:rsidRDefault="000F5DD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0-4</w:t>
            </w:r>
          </w:p>
        </w:tc>
        <w:tc>
          <w:tcPr>
            <w:tcW w:w="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22CDEC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42A39D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D61D32" w14:paraId="162A9826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9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A52836" w14:textId="77777777" w:rsidR="00D61D32" w:rsidRDefault="000F5DD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lastRenderedPageBreak/>
              <w:t>四、服務績效及創新特色</w:t>
            </w:r>
            <w:r>
              <w:rPr>
                <w:rFonts w:ascii="標楷體" w:eastAsia="標楷體" w:hAnsi="標楷體" w:cs="新細明體"/>
                <w:kern w:val="0"/>
              </w:rPr>
              <w:t>34%</w:t>
            </w:r>
          </w:p>
        </w:tc>
        <w:tc>
          <w:tcPr>
            <w:tcW w:w="26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045364" w14:textId="77777777" w:rsidR="00D61D32" w:rsidRDefault="000F5DD7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1.</w:t>
            </w:r>
            <w:r>
              <w:rPr>
                <w:rFonts w:ascii="標楷體" w:eastAsia="標楷體" w:hAnsi="標楷體" w:cs="新細明體"/>
                <w:kern w:val="0"/>
              </w:rPr>
              <w:t>志工團隊志工人數消長情形</w:t>
            </w:r>
            <w:r>
              <w:rPr>
                <w:rFonts w:ascii="標楷體" w:eastAsia="標楷體" w:hAnsi="標楷體" w:cs="新細明體"/>
                <w:kern w:val="0"/>
              </w:rPr>
              <w:t>(4%)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0010DF" w14:textId="77777777" w:rsidR="00D61D32" w:rsidRDefault="000F5DD7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就評鑑年度與前年度志工人數增減情形列表，並就人數增減予以重點說明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942A6E" w14:textId="77777777" w:rsidR="00D61D32" w:rsidRDefault="000F5DD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0-4</w:t>
            </w:r>
          </w:p>
        </w:tc>
        <w:tc>
          <w:tcPr>
            <w:tcW w:w="6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2C9BB2" w14:textId="77777777" w:rsidR="00D61D32" w:rsidRDefault="000F5DD7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  <w:tc>
          <w:tcPr>
            <w:tcW w:w="2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5DDE6B" w14:textId="77777777" w:rsidR="00D61D32" w:rsidRDefault="000F5DD7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</w:tr>
      <w:tr w:rsidR="00D61D32" w14:paraId="319BC4DA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1BA538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9E571E" w14:textId="77777777" w:rsidR="00D61D32" w:rsidRDefault="000F5DD7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2.</w:t>
            </w:r>
            <w:r>
              <w:rPr>
                <w:rFonts w:ascii="標楷體" w:eastAsia="標楷體" w:hAnsi="標楷體" w:cs="新細明體"/>
                <w:kern w:val="0"/>
              </w:rPr>
              <w:t>志工服務人次</w:t>
            </w:r>
            <w:r>
              <w:rPr>
                <w:rFonts w:ascii="標楷體" w:eastAsia="標楷體" w:hAnsi="標楷體" w:cs="新細明體"/>
                <w:kern w:val="0"/>
              </w:rPr>
              <w:t>/</w:t>
            </w:r>
            <w:r>
              <w:rPr>
                <w:rFonts w:ascii="標楷體" w:eastAsia="標楷體" w:hAnsi="標楷體" w:cs="新細明體"/>
                <w:kern w:val="0"/>
              </w:rPr>
              <w:t>服務時數</w:t>
            </w:r>
            <w:r>
              <w:rPr>
                <w:rFonts w:ascii="標楷體" w:eastAsia="標楷體" w:hAnsi="標楷體" w:cs="新細明體"/>
                <w:kern w:val="0"/>
              </w:rPr>
              <w:t xml:space="preserve">(4%) 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810AD1" w14:textId="77777777" w:rsidR="00D61D32" w:rsidRDefault="000F5DD7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就評鑑年度與前年度服務</w:t>
            </w:r>
            <w:proofErr w:type="gramStart"/>
            <w:r>
              <w:rPr>
                <w:rFonts w:ascii="標楷體" w:eastAsia="標楷體" w:hAnsi="標楷體" w:cs="新細明體"/>
                <w:kern w:val="0"/>
              </w:rPr>
              <w:t>人次、</w:t>
            </w:r>
            <w:proofErr w:type="gramEnd"/>
            <w:r>
              <w:rPr>
                <w:rFonts w:ascii="標楷體" w:eastAsia="標楷體" w:hAnsi="標楷體" w:cs="新細明體"/>
                <w:kern w:val="0"/>
              </w:rPr>
              <w:t>志工總服務時數列表陳明並予以重點說明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88C393" w14:textId="77777777" w:rsidR="00D61D32" w:rsidRDefault="000F5DD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0-4</w:t>
            </w:r>
          </w:p>
        </w:tc>
        <w:tc>
          <w:tcPr>
            <w:tcW w:w="6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C3BB78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FB8EA3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D61D32" w14:paraId="1875C399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DBBD88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02D82E" w14:textId="77777777" w:rsidR="00D61D32" w:rsidRDefault="000F5DD7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3.</w:t>
            </w:r>
            <w:r>
              <w:rPr>
                <w:rFonts w:ascii="標楷體" w:eastAsia="標楷體" w:hAnsi="標楷體" w:cs="新細明體"/>
                <w:kern w:val="0"/>
              </w:rPr>
              <w:t>結合與運用社會資源</w:t>
            </w:r>
            <w:r>
              <w:rPr>
                <w:rFonts w:ascii="標楷體" w:eastAsia="標楷體" w:hAnsi="標楷體" w:cs="新細明體"/>
                <w:kern w:val="0"/>
              </w:rPr>
              <w:t xml:space="preserve">     (5%)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2C4B61" w14:textId="77777777" w:rsidR="00D61D32" w:rsidRDefault="000F5DD7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是否結合其他人力、物力、財力等推動志願服務業務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54AD04" w14:textId="77777777" w:rsidR="00D61D32" w:rsidRDefault="000F5DD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0-5</w:t>
            </w:r>
          </w:p>
        </w:tc>
        <w:tc>
          <w:tcPr>
            <w:tcW w:w="6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7E580F" w14:textId="77777777" w:rsidR="00D61D32" w:rsidRDefault="000F5DD7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  <w:tc>
          <w:tcPr>
            <w:tcW w:w="288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04F69D" w14:textId="77777777" w:rsidR="00D61D32" w:rsidRDefault="000F5DD7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</w:tr>
      <w:tr w:rsidR="00D61D32" w14:paraId="56E857B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DD80E5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A6D9DC" w14:textId="77777777" w:rsidR="00D61D32" w:rsidRDefault="000F5DD7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4.</w:t>
            </w:r>
            <w:r>
              <w:rPr>
                <w:rFonts w:ascii="標楷體" w:eastAsia="標楷體" w:hAnsi="標楷體" w:cs="新細明體"/>
                <w:kern w:val="0"/>
              </w:rPr>
              <w:t>配合目的事業主管機關推動情形</w:t>
            </w:r>
            <w:r>
              <w:rPr>
                <w:rFonts w:ascii="標楷體" w:eastAsia="標楷體" w:hAnsi="標楷體" w:cs="新細明體"/>
                <w:kern w:val="0"/>
              </w:rPr>
              <w:t>(3%)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00B2BF" w14:textId="77777777" w:rsidR="00D61D32" w:rsidRDefault="000F5DD7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配合活動辦理或專案執行之成效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D643D1" w14:textId="77777777" w:rsidR="00D61D32" w:rsidRDefault="000F5DD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0-3</w:t>
            </w:r>
          </w:p>
        </w:tc>
        <w:tc>
          <w:tcPr>
            <w:tcW w:w="6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F4A1A2" w14:textId="77777777" w:rsidR="00D61D32" w:rsidRDefault="000F5DD7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  <w:tc>
          <w:tcPr>
            <w:tcW w:w="288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E9B598" w14:textId="77777777" w:rsidR="00D61D32" w:rsidRDefault="000F5DD7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</w:tr>
      <w:tr w:rsidR="00D61D32" w14:paraId="294FA24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79FCF8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EA88BE" w14:textId="77777777" w:rsidR="00D61D32" w:rsidRDefault="000F5DD7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5.</w:t>
            </w:r>
            <w:r>
              <w:rPr>
                <w:rFonts w:ascii="標楷體" w:eastAsia="標楷體" w:hAnsi="標楷體" w:cs="新細明體"/>
                <w:kern w:val="0"/>
              </w:rPr>
              <w:t>志工招募與志願服務宣導推動情形</w:t>
            </w:r>
            <w:r>
              <w:rPr>
                <w:rFonts w:ascii="標楷體" w:eastAsia="標楷體" w:hAnsi="標楷體" w:cs="新細明體"/>
                <w:kern w:val="0"/>
              </w:rPr>
              <w:t>(3%)</w:t>
            </w:r>
          </w:p>
        </w:tc>
        <w:tc>
          <w:tcPr>
            <w:tcW w:w="28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8CA1E9" w14:textId="77777777" w:rsidR="00D61D32" w:rsidRDefault="000F5DD7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招募計畫與志願服務理念宣導及訊息</w:t>
            </w:r>
            <w:proofErr w:type="gramStart"/>
            <w:r>
              <w:rPr>
                <w:rFonts w:ascii="標楷體" w:eastAsia="標楷體" w:hAnsi="標楷體" w:cs="新細明體"/>
                <w:kern w:val="0"/>
              </w:rPr>
              <w:t>佈</w:t>
            </w:r>
            <w:proofErr w:type="gramEnd"/>
            <w:r>
              <w:rPr>
                <w:rFonts w:ascii="標楷體" w:eastAsia="標楷體" w:hAnsi="標楷體" w:cs="新細明體"/>
                <w:kern w:val="0"/>
              </w:rPr>
              <w:t>達情形</w:t>
            </w:r>
          </w:p>
        </w:tc>
        <w:tc>
          <w:tcPr>
            <w:tcW w:w="6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2C4D06" w14:textId="77777777" w:rsidR="00D61D32" w:rsidRDefault="000F5DD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0-3</w:t>
            </w:r>
          </w:p>
        </w:tc>
        <w:tc>
          <w:tcPr>
            <w:tcW w:w="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93AFCD" w14:textId="77777777" w:rsidR="00D61D32" w:rsidRDefault="000F5DD7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  <w:tc>
          <w:tcPr>
            <w:tcW w:w="288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CC3666" w14:textId="77777777" w:rsidR="00D61D32" w:rsidRDefault="000F5DD7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</w:tr>
      <w:tr w:rsidR="00D61D32" w14:paraId="0D7665A5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1037C1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37E464" w14:textId="77777777" w:rsidR="00D61D32" w:rsidRDefault="000F5DD7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6.</w:t>
            </w:r>
            <w:r>
              <w:rPr>
                <w:rFonts w:ascii="標楷體" w:eastAsia="標楷體" w:hAnsi="標楷體" w:cs="新細明體"/>
                <w:kern w:val="0"/>
              </w:rPr>
              <w:t>提供單位志工福利措施</w:t>
            </w:r>
            <w:r>
              <w:rPr>
                <w:rFonts w:ascii="標楷體" w:eastAsia="標楷體" w:hAnsi="標楷體" w:cs="新細明體"/>
                <w:kern w:val="0"/>
              </w:rPr>
              <w:t>(3%)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41C524" w14:textId="77777777" w:rsidR="00D61D32" w:rsidRDefault="000F5DD7">
            <w:pPr>
              <w:widowControl/>
              <w:jc w:val="both"/>
            </w:pPr>
            <w:r>
              <w:rPr>
                <w:rFonts w:ascii="標楷體" w:eastAsia="標楷體" w:hAnsi="標楷體" w:cs="新細明體"/>
                <w:kern w:val="0"/>
              </w:rPr>
              <w:t>例如</w:t>
            </w:r>
            <w:r>
              <w:rPr>
                <w:rFonts w:ascii="標楷體" w:eastAsia="標楷體" w:hAnsi="標楷體" w:cs="新細明體"/>
                <w:kern w:val="0"/>
              </w:rPr>
              <w:t>:</w:t>
            </w:r>
            <w:r>
              <w:rPr>
                <w:rFonts w:ascii="標楷體" w:eastAsia="標楷體" w:hAnsi="標楷體" w:cs="新細明體"/>
                <w:kern w:val="0"/>
              </w:rPr>
              <w:t>每年舉辦志工日相關活動及相關聯誼活動</w:t>
            </w: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以實際提供資料給分</w:t>
            </w: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)-</w:t>
            </w: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聚餐、聯誼、觀摩活動、生日卡等、年節活動邀請參與</w:t>
            </w: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...</w:t>
            </w: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等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34D6BC" w14:textId="77777777" w:rsidR="00D61D32" w:rsidRDefault="000F5DD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0-3</w:t>
            </w:r>
          </w:p>
        </w:tc>
        <w:tc>
          <w:tcPr>
            <w:tcW w:w="6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1ED046" w14:textId="77777777" w:rsidR="00D61D32" w:rsidRDefault="000F5DD7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  <w:tc>
          <w:tcPr>
            <w:tcW w:w="288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28EF70" w14:textId="77777777" w:rsidR="00D61D32" w:rsidRDefault="000F5DD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</w:tr>
      <w:tr w:rsidR="00D61D32" w14:paraId="3C7146C8" w14:textId="7777777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262923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6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04CE0C" w14:textId="77777777" w:rsidR="00D61D32" w:rsidRDefault="000F5DD7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7.</w:t>
            </w:r>
            <w:r>
              <w:rPr>
                <w:rFonts w:ascii="標楷體" w:eastAsia="標楷體" w:hAnsi="標楷體" w:cs="新細明體"/>
                <w:kern w:val="0"/>
              </w:rPr>
              <w:t>推動高齡志願服務</w:t>
            </w:r>
            <w:r>
              <w:rPr>
                <w:rFonts w:ascii="標楷體" w:eastAsia="標楷體" w:hAnsi="標楷體" w:cs="新細明體"/>
                <w:kern w:val="0"/>
              </w:rPr>
              <w:t>(6%)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619441" w14:textId="77777777" w:rsidR="00D61D32" w:rsidRDefault="000F5DD7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鼓勵長者參與志願服務推動計畫辦理情形及成效</w:t>
            </w:r>
          </w:p>
        </w:tc>
        <w:tc>
          <w:tcPr>
            <w:tcW w:w="6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8138AF" w14:textId="77777777" w:rsidR="00D61D32" w:rsidRDefault="000F5DD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2</w:t>
            </w:r>
          </w:p>
        </w:tc>
        <w:tc>
          <w:tcPr>
            <w:tcW w:w="620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687ED3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84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D611AE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D61D32" w14:paraId="5D52766F" w14:textId="7777777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B5492F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6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C58ACF" w14:textId="77777777" w:rsidR="00D61D32" w:rsidRDefault="00D61D32">
            <w:pPr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6AEEE8" w14:textId="77777777" w:rsidR="00D61D32" w:rsidRDefault="000F5DD7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推動成立高齡志工隊</w:t>
            </w:r>
            <w:r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/>
                <w:kern w:val="0"/>
              </w:rPr>
              <w:t>高齡者比率占</w:t>
            </w:r>
            <w:r>
              <w:rPr>
                <w:rFonts w:ascii="標楷體" w:eastAsia="標楷體" w:hAnsi="標楷體" w:cs="新細明體"/>
                <w:kern w:val="0"/>
              </w:rPr>
              <w:t>50%</w:t>
            </w:r>
            <w:r>
              <w:rPr>
                <w:rFonts w:ascii="標楷體" w:eastAsia="標楷體" w:hAnsi="標楷體" w:cs="新細明體"/>
                <w:kern w:val="0"/>
              </w:rPr>
              <w:t>以上</w:t>
            </w:r>
            <w:r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6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5C0D99" w14:textId="77777777" w:rsidR="00D61D32" w:rsidRDefault="000F5DD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2</w:t>
            </w:r>
          </w:p>
        </w:tc>
        <w:tc>
          <w:tcPr>
            <w:tcW w:w="620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82A630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84" w:type="dxa"/>
            <w:gridSpan w:val="2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2E3FCD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D61D32" w14:paraId="51D29ED0" w14:textId="7777777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966DCB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6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FEED0D" w14:textId="77777777" w:rsidR="00D61D32" w:rsidRDefault="00D61D32">
            <w:pPr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D8B934" w14:textId="77777777" w:rsidR="00D61D32" w:rsidRDefault="000F5DD7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高齡志工人數成長情形</w:t>
            </w:r>
          </w:p>
        </w:tc>
        <w:tc>
          <w:tcPr>
            <w:tcW w:w="6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45E38C" w14:textId="77777777" w:rsidR="00D61D32" w:rsidRDefault="000F5DD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2</w:t>
            </w:r>
          </w:p>
        </w:tc>
        <w:tc>
          <w:tcPr>
            <w:tcW w:w="620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373BAB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84" w:type="dxa"/>
            <w:gridSpan w:val="2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F8BF60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D61D32" w14:paraId="3544A56B" w14:textId="77777777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5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2382B5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6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5A17DF" w14:textId="77777777" w:rsidR="00D61D32" w:rsidRDefault="000F5DD7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8.</w:t>
            </w:r>
            <w:r>
              <w:rPr>
                <w:rFonts w:ascii="標楷體" w:eastAsia="標楷體" w:hAnsi="標楷體" w:cs="新細明體"/>
                <w:kern w:val="0"/>
              </w:rPr>
              <w:t>研發與創新</w:t>
            </w:r>
            <w:r>
              <w:rPr>
                <w:rFonts w:ascii="標楷體" w:eastAsia="標楷體" w:hAnsi="標楷體" w:cs="新細明體"/>
                <w:kern w:val="0"/>
              </w:rPr>
              <w:t>(4%)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528FBF" w14:textId="77777777" w:rsidR="00D61D32" w:rsidRDefault="000F5DD7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發展多元志願服務</w:t>
            </w:r>
            <w:r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/>
                <w:kern w:val="0"/>
              </w:rPr>
              <w:t>如青年志工、企業志工、家庭志工等等</w:t>
            </w:r>
            <w:r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6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613BAC" w14:textId="77777777" w:rsidR="00D61D32" w:rsidRDefault="000F5DD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2</w:t>
            </w:r>
          </w:p>
        </w:tc>
        <w:tc>
          <w:tcPr>
            <w:tcW w:w="620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3B128B" w14:textId="77777777" w:rsidR="00D61D32" w:rsidRDefault="000F5DD7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  <w:tc>
          <w:tcPr>
            <w:tcW w:w="2884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434F43" w14:textId="77777777" w:rsidR="00D61D32" w:rsidRDefault="000F5DD7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</w:tr>
      <w:tr w:rsidR="00D61D32" w14:paraId="26FB3877" w14:textId="77777777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5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8AB8D0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6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E0CD37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2DA607" w14:textId="77777777" w:rsidR="00D61D32" w:rsidRDefault="000F5DD7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對志願服務工作提出創新工作項目及作為</w:t>
            </w:r>
          </w:p>
          <w:p w14:paraId="6E47155C" w14:textId="77777777" w:rsidR="00D61D32" w:rsidRDefault="000F5DD7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(1)</w:t>
            </w:r>
            <w:r>
              <w:rPr>
                <w:rFonts w:ascii="標楷體" w:eastAsia="標楷體" w:hAnsi="標楷體" w:cs="新細明體"/>
                <w:kern w:val="0"/>
              </w:rPr>
              <w:t>評鑑年度新辦項目</w:t>
            </w:r>
          </w:p>
          <w:p w14:paraId="380B5AD1" w14:textId="77777777" w:rsidR="00D61D32" w:rsidRDefault="000F5DD7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(2)</w:t>
            </w:r>
            <w:r>
              <w:rPr>
                <w:rFonts w:ascii="標楷體" w:eastAsia="標楷體" w:hAnsi="標楷體" w:cs="新細明體"/>
                <w:kern w:val="0"/>
              </w:rPr>
              <w:t>可持續推動進行之項目為優先。</w:t>
            </w:r>
          </w:p>
        </w:tc>
        <w:tc>
          <w:tcPr>
            <w:tcW w:w="6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A7C916" w14:textId="77777777" w:rsidR="00D61D32" w:rsidRDefault="000F5DD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2</w:t>
            </w:r>
          </w:p>
        </w:tc>
        <w:tc>
          <w:tcPr>
            <w:tcW w:w="620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DA1D93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84" w:type="dxa"/>
            <w:gridSpan w:val="2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AD35F2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D61D32" w14:paraId="38C440D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B205E0" w14:textId="77777777" w:rsidR="00D61D32" w:rsidRDefault="00D61D3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981147" w14:textId="77777777" w:rsidR="00D61D32" w:rsidRDefault="000F5DD7">
            <w:pPr>
              <w:widowControl/>
            </w:pPr>
            <w:r>
              <w:rPr>
                <w:rFonts w:ascii="標楷體" w:eastAsia="標楷體" w:hAnsi="標楷體" w:cs="新細明體"/>
                <w:kern w:val="0"/>
              </w:rPr>
              <w:t>9.</w:t>
            </w:r>
            <w:r>
              <w:rPr>
                <w:rFonts w:ascii="標楷體" w:eastAsia="標楷體" w:hAnsi="標楷體" w:cs="新細明體"/>
                <w:kern w:val="0"/>
                <w:lang w:eastAsia="zh-HK"/>
              </w:rPr>
              <w:t>其他特色加分</w:t>
            </w:r>
            <w:r>
              <w:rPr>
                <w:rFonts w:ascii="標楷體" w:eastAsia="標楷體" w:hAnsi="標楷體" w:cs="新細明體"/>
                <w:kern w:val="0"/>
              </w:rPr>
              <w:t>(2%)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DBC5C2" w14:textId="77777777" w:rsidR="00D61D32" w:rsidRDefault="000F5DD7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3E6BB5" w14:textId="77777777" w:rsidR="00D61D32" w:rsidRDefault="000F5DD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0-2</w:t>
            </w:r>
          </w:p>
        </w:tc>
        <w:tc>
          <w:tcPr>
            <w:tcW w:w="6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B6DC7D" w14:textId="77777777" w:rsidR="00D61D32" w:rsidRDefault="000F5DD7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  <w:tc>
          <w:tcPr>
            <w:tcW w:w="2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358A2B" w14:textId="77777777" w:rsidR="00D61D32" w:rsidRDefault="000F5DD7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  <w:p w14:paraId="140256AF" w14:textId="77777777" w:rsidR="00D61D32" w:rsidRDefault="000F5DD7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</w:tr>
      <w:tr w:rsidR="00D61D32" w14:paraId="0EC27FC4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676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F8DDC2" w14:textId="77777777" w:rsidR="00D61D32" w:rsidRDefault="000F5DD7">
            <w:pPr>
              <w:widowControl/>
              <w:jc w:val="center"/>
            </w:pPr>
            <w:r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  <w:t>總</w:t>
            </w:r>
            <w:r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  <w:t>分</w:t>
            </w:r>
          </w:p>
        </w:tc>
        <w:tc>
          <w:tcPr>
            <w:tcW w:w="6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605143" w14:textId="77777777" w:rsidR="00D61D32" w:rsidRDefault="00D61D3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1A65DD" w14:textId="77777777" w:rsidR="00D61D32" w:rsidRDefault="000F5DD7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分</w:t>
            </w:r>
          </w:p>
        </w:tc>
      </w:tr>
    </w:tbl>
    <w:p w14:paraId="56AC49AF" w14:textId="77777777" w:rsidR="00D61D32" w:rsidRDefault="000F5DD7">
      <w:pPr>
        <w:tabs>
          <w:tab w:val="left" w:pos="855"/>
        </w:tabs>
        <w:spacing w:before="360" w:line="480" w:lineRule="exact"/>
        <w:ind w:left="-176"/>
      </w:pPr>
      <w:r>
        <w:rPr>
          <w:rFonts w:eastAsia="標楷體"/>
          <w:b/>
          <w:bCs/>
          <w:sz w:val="28"/>
          <w:szCs w:val="28"/>
        </w:rPr>
        <w:t>承辦人：</w:t>
      </w:r>
      <w:r>
        <w:rPr>
          <w:rFonts w:eastAsia="標楷體"/>
          <w:b/>
          <w:bCs/>
          <w:sz w:val="28"/>
          <w:szCs w:val="28"/>
        </w:rPr>
        <w:t xml:space="preserve">                </w:t>
      </w:r>
      <w:r>
        <w:rPr>
          <w:rFonts w:eastAsia="標楷體"/>
          <w:b/>
          <w:bCs/>
          <w:sz w:val="28"/>
          <w:szCs w:val="28"/>
        </w:rPr>
        <w:t>單位主任：</w:t>
      </w:r>
      <w:r>
        <w:rPr>
          <w:rFonts w:eastAsia="標楷體"/>
          <w:b/>
          <w:bCs/>
          <w:sz w:val="28"/>
          <w:szCs w:val="28"/>
        </w:rPr>
        <w:t xml:space="preserve">                 </w:t>
      </w:r>
      <w:r>
        <w:rPr>
          <w:rFonts w:eastAsia="標楷體"/>
          <w:b/>
          <w:sz w:val="28"/>
          <w:szCs w:val="28"/>
        </w:rPr>
        <w:t>校長：</w:t>
      </w:r>
    </w:p>
    <w:sectPr w:rsidR="00D61D32">
      <w:footerReference w:type="default" r:id="rId7"/>
      <w:pgSz w:w="11906" w:h="16838"/>
      <w:pgMar w:top="851" w:right="851" w:bottom="851" w:left="851" w:header="720" w:footer="992" w:gutter="0"/>
      <w:cols w:space="720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62631" w14:textId="77777777" w:rsidR="000F5DD7" w:rsidRDefault="000F5DD7">
      <w:r>
        <w:separator/>
      </w:r>
    </w:p>
  </w:endnote>
  <w:endnote w:type="continuationSeparator" w:id="0">
    <w:p w14:paraId="25CFEC51" w14:textId="77777777" w:rsidR="000F5DD7" w:rsidRDefault="000F5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өũ"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E64DB" w14:textId="77777777" w:rsidR="00B20C63" w:rsidRDefault="000F5DD7">
    <w:pPr>
      <w:pStyle w:val="a4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3</w:t>
    </w:r>
    <w:r>
      <w:rPr>
        <w:lang w:val="zh-TW"/>
      </w:rPr>
      <w:fldChar w:fldCharType="end"/>
    </w:r>
  </w:p>
  <w:p w14:paraId="432FF821" w14:textId="77777777" w:rsidR="00B20C63" w:rsidRDefault="000F5DD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AA8BE" w14:textId="77777777" w:rsidR="000F5DD7" w:rsidRDefault="000F5DD7">
      <w:r>
        <w:rPr>
          <w:color w:val="000000"/>
        </w:rPr>
        <w:separator/>
      </w:r>
    </w:p>
  </w:footnote>
  <w:footnote w:type="continuationSeparator" w:id="0">
    <w:p w14:paraId="6A0825A2" w14:textId="77777777" w:rsidR="000F5DD7" w:rsidRDefault="000F5D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8431E"/>
    <w:multiLevelType w:val="multilevel"/>
    <w:tmpl w:val="47A28FE0"/>
    <w:lvl w:ilvl="0">
      <w:numFmt w:val="bullet"/>
      <w:lvlText w:val="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" w15:restartNumberingAfterBreak="0">
    <w:nsid w:val="28EC16D0"/>
    <w:multiLevelType w:val="multilevel"/>
    <w:tmpl w:val="9CB2DE56"/>
    <w:lvl w:ilvl="0">
      <w:start w:val="1"/>
      <w:numFmt w:val="taiwaneseCountingThousand"/>
      <w:lvlText w:val="%1、"/>
      <w:lvlJc w:val="left"/>
      <w:pPr>
        <w:ind w:left="550" w:hanging="480"/>
      </w:pPr>
    </w:lvl>
    <w:lvl w:ilvl="1">
      <w:start w:val="1"/>
      <w:numFmt w:val="ideographTraditional"/>
      <w:lvlText w:val="%2、"/>
      <w:lvlJc w:val="left"/>
      <w:pPr>
        <w:ind w:left="1030" w:hanging="480"/>
      </w:pPr>
    </w:lvl>
    <w:lvl w:ilvl="2">
      <w:start w:val="1"/>
      <w:numFmt w:val="lowerRoman"/>
      <w:lvlText w:val="%3."/>
      <w:lvlJc w:val="right"/>
      <w:pPr>
        <w:ind w:left="1510" w:hanging="480"/>
      </w:pPr>
    </w:lvl>
    <w:lvl w:ilvl="3">
      <w:start w:val="1"/>
      <w:numFmt w:val="decimal"/>
      <w:lvlText w:val="%4."/>
      <w:lvlJc w:val="left"/>
      <w:pPr>
        <w:ind w:left="1990" w:hanging="480"/>
      </w:pPr>
    </w:lvl>
    <w:lvl w:ilvl="4">
      <w:start w:val="1"/>
      <w:numFmt w:val="ideographTraditional"/>
      <w:lvlText w:val="%5、"/>
      <w:lvlJc w:val="left"/>
      <w:pPr>
        <w:ind w:left="2470" w:hanging="480"/>
      </w:pPr>
    </w:lvl>
    <w:lvl w:ilvl="5">
      <w:start w:val="1"/>
      <w:numFmt w:val="lowerRoman"/>
      <w:lvlText w:val="%6."/>
      <w:lvlJc w:val="right"/>
      <w:pPr>
        <w:ind w:left="2950" w:hanging="480"/>
      </w:pPr>
    </w:lvl>
    <w:lvl w:ilvl="6">
      <w:start w:val="1"/>
      <w:numFmt w:val="decimal"/>
      <w:lvlText w:val="%7."/>
      <w:lvlJc w:val="left"/>
      <w:pPr>
        <w:ind w:left="3430" w:hanging="480"/>
      </w:pPr>
    </w:lvl>
    <w:lvl w:ilvl="7">
      <w:start w:val="1"/>
      <w:numFmt w:val="ideographTraditional"/>
      <w:lvlText w:val="%8、"/>
      <w:lvlJc w:val="left"/>
      <w:pPr>
        <w:ind w:left="3910" w:hanging="480"/>
      </w:pPr>
    </w:lvl>
    <w:lvl w:ilvl="8">
      <w:start w:val="1"/>
      <w:numFmt w:val="lowerRoman"/>
      <w:lvlText w:val="%9."/>
      <w:lvlJc w:val="right"/>
      <w:pPr>
        <w:ind w:left="4390" w:hanging="480"/>
      </w:pPr>
    </w:lvl>
  </w:abstractNum>
  <w:abstractNum w:abstractNumId="2" w15:restartNumberingAfterBreak="0">
    <w:nsid w:val="4CBB7251"/>
    <w:multiLevelType w:val="multilevel"/>
    <w:tmpl w:val="BEAC5952"/>
    <w:lvl w:ilvl="0">
      <w:numFmt w:val="bullet"/>
      <w:lvlText w:val=""/>
      <w:lvlJc w:val="left"/>
      <w:pPr>
        <w:ind w:left="132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180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228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76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324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72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420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68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5160" w:hanging="480"/>
      </w:pPr>
      <w:rPr>
        <w:rFonts w:ascii="Wingdings" w:hAnsi="Wingdings"/>
      </w:rPr>
    </w:lvl>
  </w:abstractNum>
  <w:abstractNum w:abstractNumId="3" w15:restartNumberingAfterBreak="0">
    <w:nsid w:val="4CF34440"/>
    <w:multiLevelType w:val="multilevel"/>
    <w:tmpl w:val="0E24CD34"/>
    <w:lvl w:ilvl="0">
      <w:start w:val="1"/>
      <w:numFmt w:val="taiwaneseCountingThousand"/>
      <w:lvlText w:val="%1、"/>
      <w:lvlJc w:val="left"/>
      <w:pPr>
        <w:ind w:left="622" w:hanging="480"/>
      </w:pPr>
    </w:lvl>
    <w:lvl w:ilvl="1">
      <w:start w:val="1"/>
      <w:numFmt w:val="ideographTraditional"/>
      <w:lvlText w:val="%2、"/>
      <w:lvlJc w:val="left"/>
      <w:pPr>
        <w:ind w:left="1102" w:hanging="480"/>
      </w:pPr>
    </w:lvl>
    <w:lvl w:ilvl="2">
      <w:start w:val="1"/>
      <w:numFmt w:val="lowerRoman"/>
      <w:lvlText w:val="%3."/>
      <w:lvlJc w:val="right"/>
      <w:pPr>
        <w:ind w:left="1582" w:hanging="480"/>
      </w:pPr>
    </w:lvl>
    <w:lvl w:ilvl="3">
      <w:start w:val="1"/>
      <w:numFmt w:val="decimal"/>
      <w:lvlText w:val="%4."/>
      <w:lvlJc w:val="left"/>
      <w:pPr>
        <w:ind w:left="2062" w:hanging="480"/>
      </w:pPr>
    </w:lvl>
    <w:lvl w:ilvl="4">
      <w:start w:val="1"/>
      <w:numFmt w:val="ideographTraditional"/>
      <w:lvlText w:val="%5、"/>
      <w:lvlJc w:val="left"/>
      <w:pPr>
        <w:ind w:left="2542" w:hanging="480"/>
      </w:pPr>
    </w:lvl>
    <w:lvl w:ilvl="5">
      <w:start w:val="1"/>
      <w:numFmt w:val="lowerRoman"/>
      <w:lvlText w:val="%6."/>
      <w:lvlJc w:val="right"/>
      <w:pPr>
        <w:ind w:left="3022" w:hanging="480"/>
      </w:pPr>
    </w:lvl>
    <w:lvl w:ilvl="6">
      <w:start w:val="1"/>
      <w:numFmt w:val="decimal"/>
      <w:lvlText w:val="%7."/>
      <w:lvlJc w:val="left"/>
      <w:pPr>
        <w:ind w:left="3502" w:hanging="480"/>
      </w:pPr>
    </w:lvl>
    <w:lvl w:ilvl="7">
      <w:start w:val="1"/>
      <w:numFmt w:val="ideographTraditional"/>
      <w:lvlText w:val="%8、"/>
      <w:lvlJc w:val="left"/>
      <w:pPr>
        <w:ind w:left="3982" w:hanging="480"/>
      </w:pPr>
    </w:lvl>
    <w:lvl w:ilvl="8">
      <w:start w:val="1"/>
      <w:numFmt w:val="lowerRoman"/>
      <w:lvlText w:val="%9."/>
      <w:lvlJc w:val="right"/>
      <w:pPr>
        <w:ind w:left="4462" w:hanging="480"/>
      </w:pPr>
    </w:lvl>
  </w:abstractNum>
  <w:abstractNum w:abstractNumId="4" w15:restartNumberingAfterBreak="0">
    <w:nsid w:val="58D52EFB"/>
    <w:multiLevelType w:val="multilevel"/>
    <w:tmpl w:val="408804DA"/>
    <w:lvl w:ilvl="0">
      <w:numFmt w:val="bullet"/>
      <w:lvlText w:val="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5" w15:restartNumberingAfterBreak="0">
    <w:nsid w:val="625352CC"/>
    <w:multiLevelType w:val="multilevel"/>
    <w:tmpl w:val="318ADA26"/>
    <w:lvl w:ilvl="0">
      <w:numFmt w:val="bullet"/>
      <w:lvlText w:val="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6" w15:restartNumberingAfterBreak="0">
    <w:nsid w:val="67E34FEE"/>
    <w:multiLevelType w:val="multilevel"/>
    <w:tmpl w:val="2FA40460"/>
    <w:lvl w:ilvl="0">
      <w:start w:val="1"/>
      <w:numFmt w:val="taiwaneseCountingThousand"/>
      <w:lvlText w:val="%1、"/>
      <w:lvlJc w:val="left"/>
      <w:pPr>
        <w:ind w:left="622" w:hanging="480"/>
      </w:pPr>
    </w:lvl>
    <w:lvl w:ilvl="1">
      <w:start w:val="1"/>
      <w:numFmt w:val="ideographTraditional"/>
      <w:lvlText w:val="%2、"/>
      <w:lvlJc w:val="left"/>
      <w:pPr>
        <w:ind w:left="1102" w:hanging="480"/>
      </w:pPr>
    </w:lvl>
    <w:lvl w:ilvl="2">
      <w:start w:val="1"/>
      <w:numFmt w:val="lowerRoman"/>
      <w:lvlText w:val="%3."/>
      <w:lvlJc w:val="right"/>
      <w:pPr>
        <w:ind w:left="1582" w:hanging="480"/>
      </w:pPr>
    </w:lvl>
    <w:lvl w:ilvl="3">
      <w:start w:val="1"/>
      <w:numFmt w:val="decimal"/>
      <w:lvlText w:val="%4."/>
      <w:lvlJc w:val="left"/>
      <w:pPr>
        <w:ind w:left="2062" w:hanging="480"/>
      </w:pPr>
    </w:lvl>
    <w:lvl w:ilvl="4">
      <w:start w:val="1"/>
      <w:numFmt w:val="ideographTraditional"/>
      <w:lvlText w:val="%5、"/>
      <w:lvlJc w:val="left"/>
      <w:pPr>
        <w:ind w:left="2542" w:hanging="480"/>
      </w:pPr>
    </w:lvl>
    <w:lvl w:ilvl="5">
      <w:start w:val="1"/>
      <w:numFmt w:val="lowerRoman"/>
      <w:lvlText w:val="%6."/>
      <w:lvlJc w:val="right"/>
      <w:pPr>
        <w:ind w:left="3022" w:hanging="480"/>
      </w:pPr>
    </w:lvl>
    <w:lvl w:ilvl="6">
      <w:start w:val="1"/>
      <w:numFmt w:val="decimal"/>
      <w:lvlText w:val="%7."/>
      <w:lvlJc w:val="left"/>
      <w:pPr>
        <w:ind w:left="3502" w:hanging="480"/>
      </w:pPr>
    </w:lvl>
    <w:lvl w:ilvl="7">
      <w:start w:val="1"/>
      <w:numFmt w:val="ideographTraditional"/>
      <w:lvlText w:val="%8、"/>
      <w:lvlJc w:val="left"/>
      <w:pPr>
        <w:ind w:left="3982" w:hanging="480"/>
      </w:pPr>
    </w:lvl>
    <w:lvl w:ilvl="8">
      <w:start w:val="1"/>
      <w:numFmt w:val="lowerRoman"/>
      <w:lvlText w:val="%9."/>
      <w:lvlJc w:val="right"/>
      <w:pPr>
        <w:ind w:left="4462" w:hanging="480"/>
      </w:pPr>
    </w:lvl>
  </w:abstractNum>
  <w:num w:numId="1" w16cid:durableId="112477712">
    <w:abstractNumId w:val="1"/>
  </w:num>
  <w:num w:numId="2" w16cid:durableId="586616283">
    <w:abstractNumId w:val="6"/>
  </w:num>
  <w:num w:numId="3" w16cid:durableId="1897010206">
    <w:abstractNumId w:val="3"/>
  </w:num>
  <w:num w:numId="4" w16cid:durableId="2049063775">
    <w:abstractNumId w:val="2"/>
  </w:num>
  <w:num w:numId="5" w16cid:durableId="1226988656">
    <w:abstractNumId w:val="4"/>
  </w:num>
  <w:num w:numId="6" w16cid:durableId="927614632">
    <w:abstractNumId w:val="5"/>
  </w:num>
  <w:num w:numId="7" w16cid:durableId="2100901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61D32"/>
    <w:rsid w:val="000F5DD7"/>
    <w:rsid w:val="00D61D32"/>
    <w:rsid w:val="00E97901"/>
    <w:rsid w:val="00EB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14402D"/>
  <w15:docId w15:val="{4635ED4C-D976-4709-9ACC-A356046A8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Arial" w:hAnsi="Arial"/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Plain Text"/>
    <w:pPr>
      <w:widowControl w:val="0"/>
      <w:suppressAutoHyphens/>
      <w:snapToGrid w:val="0"/>
      <w:spacing w:line="360" w:lineRule="exact"/>
      <w:ind w:left="691" w:right="-28" w:hanging="691"/>
    </w:pPr>
    <w:rPr>
      <w:rFonts w:ascii="新細明體" w:eastAsia="標楷體" w:hAnsi="新細明體"/>
      <w:sz w:val="24"/>
      <w:szCs w:val="28"/>
    </w:rPr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Body Text"/>
    <w:basedOn w:val="a"/>
    <w:pPr>
      <w:spacing w:line="540" w:lineRule="exact"/>
      <w:jc w:val="center"/>
    </w:pPr>
    <w:rPr>
      <w:rFonts w:eastAsia="標楷體"/>
      <w:sz w:val="36"/>
    </w:rPr>
  </w:style>
  <w:style w:type="character" w:customStyle="1" w:styleId="a9">
    <w:name w:val="頁尾 字元"/>
    <w:rPr>
      <w:kern w:val="3"/>
    </w:rPr>
  </w:style>
  <w:style w:type="character" w:customStyle="1" w:styleId="dialogtext1">
    <w:name w:val="dialog_text1"/>
    <w:rPr>
      <w:rFonts w:ascii="sөũ" w:hAnsi="sөũ"/>
      <w:color w:val="000000"/>
      <w:sz w:val="24"/>
      <w:szCs w:val="24"/>
    </w:rPr>
  </w:style>
  <w:style w:type="character" w:styleId="aa">
    <w:name w:val="Hyperlink"/>
    <w:rPr>
      <w:color w:val="0000FF"/>
      <w:u w:val="single"/>
    </w:rPr>
  </w:style>
  <w:style w:type="character" w:customStyle="1" w:styleId="ab">
    <w:name w:val="註解方塊文字 字元"/>
    <w:rPr>
      <w:rFonts w:ascii="Arial" w:hAnsi="Arial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337</Words>
  <Characters>1926</Characters>
  <Application>Microsoft Office Word</Application>
  <DocSecurity>0</DocSecurity>
  <Lines>16</Lines>
  <Paragraphs>4</Paragraphs>
  <ScaleCrop>false</ScaleCrop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臺南縣95年度國民中小學「師鐸獎」複選評選會議</dc:title>
  <dc:subject/>
  <dc:creator>User</dc:creator>
  <cp:lastModifiedBy>alger</cp:lastModifiedBy>
  <cp:revision>2</cp:revision>
  <cp:lastPrinted>2019-03-27T02:29:00Z</cp:lastPrinted>
  <dcterms:created xsi:type="dcterms:W3CDTF">2022-05-13T11:30:00Z</dcterms:created>
  <dcterms:modified xsi:type="dcterms:W3CDTF">2022-05-13T11:30:00Z</dcterms:modified>
</cp:coreProperties>
</file>